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5FA81" w14:textId="77777777" w:rsidR="005640F7" w:rsidRDefault="005640F7" w:rsidP="00025FEB">
      <w:pPr>
        <w:tabs>
          <w:tab w:val="left" w:pos="8382"/>
        </w:tabs>
        <w:spacing w:after="0" w:line="240" w:lineRule="auto"/>
        <w:rPr>
          <w:b/>
          <w:sz w:val="32"/>
          <w:szCs w:val="32"/>
        </w:rPr>
      </w:pPr>
    </w:p>
    <w:p w14:paraId="0D17D882" w14:textId="77777777" w:rsidR="00257FAB" w:rsidRDefault="00257FAB" w:rsidP="00025FEB">
      <w:pPr>
        <w:tabs>
          <w:tab w:val="left" w:pos="8382"/>
        </w:tabs>
        <w:spacing w:after="0" w:line="240" w:lineRule="auto"/>
        <w:rPr>
          <w:b/>
          <w:sz w:val="92"/>
          <w:szCs w:val="92"/>
        </w:rPr>
        <w:sectPr w:rsidR="00257FAB" w:rsidSect="0008686B">
          <w:headerReference w:type="default" r:id="rId8"/>
          <w:footerReference w:type="default" r:id="rId9"/>
          <w:headerReference w:type="first" r:id="rId10"/>
          <w:footerReference w:type="first" r:id="rId11"/>
          <w:type w:val="continuous"/>
          <w:pgSz w:w="11906" w:h="16838" w:code="9"/>
          <w:pgMar w:top="3119" w:right="851" w:bottom="1418" w:left="851" w:header="709" w:footer="283" w:gutter="0"/>
          <w:cols w:space="708"/>
          <w:titlePg/>
          <w:docGrid w:linePitch="360"/>
        </w:sectPr>
      </w:pPr>
    </w:p>
    <w:p w14:paraId="66D9A072" w14:textId="77777777" w:rsidR="00AA6241" w:rsidRPr="00B05DFB" w:rsidRDefault="007B32BF" w:rsidP="0008686B">
      <w:pPr>
        <w:tabs>
          <w:tab w:val="left" w:pos="8382"/>
        </w:tabs>
        <w:spacing w:after="0" w:line="240" w:lineRule="auto"/>
        <w:rPr>
          <w:b/>
          <w:sz w:val="92"/>
          <w:szCs w:val="92"/>
        </w:rPr>
      </w:pPr>
      <w:r>
        <w:rPr>
          <w:b/>
          <w:sz w:val="92"/>
          <w:szCs w:val="92"/>
        </w:rPr>
        <w:t>MOLESON</w:t>
      </w:r>
    </w:p>
    <w:p w14:paraId="45ED13DC" w14:textId="3BE1ABA6" w:rsidR="00257FAB" w:rsidRDefault="004D1805" w:rsidP="0008686B">
      <w:pPr>
        <w:tabs>
          <w:tab w:val="right" w:pos="10204"/>
        </w:tabs>
        <w:spacing w:after="0" w:line="240" w:lineRule="auto"/>
        <w:rPr>
          <w:noProof/>
          <w:sz w:val="20"/>
          <w:szCs w:val="20"/>
          <w:lang w:eastAsia="fr-CH"/>
        </w:rPr>
      </w:pPr>
      <w:r>
        <w:rPr>
          <w:b/>
          <w:sz w:val="32"/>
          <w:szCs w:val="32"/>
        </w:rPr>
        <w:t>Appartement de 2</w:t>
      </w:r>
      <w:r w:rsidR="00402A68">
        <w:rPr>
          <w:b/>
          <w:sz w:val="32"/>
          <w:szCs w:val="32"/>
        </w:rPr>
        <w:t xml:space="preserve"> pièces</w:t>
      </w:r>
      <w:r w:rsidR="00B856C5">
        <w:rPr>
          <w:b/>
          <w:sz w:val="32"/>
          <w:szCs w:val="32"/>
        </w:rPr>
        <w:t xml:space="preserve"> avec garage box</w:t>
      </w:r>
      <w:r w:rsidR="00ED493A">
        <w:rPr>
          <w:b/>
          <w:sz w:val="32"/>
          <w:szCs w:val="32"/>
        </w:rPr>
        <w:t xml:space="preserve"> </w:t>
      </w:r>
      <w:r w:rsidR="00640C58">
        <w:rPr>
          <w:b/>
          <w:sz w:val="32"/>
          <w:szCs w:val="32"/>
        </w:rPr>
        <w:tab/>
      </w:r>
      <w:r>
        <w:rPr>
          <w:b/>
          <w:sz w:val="32"/>
          <w:szCs w:val="32"/>
        </w:rPr>
        <w:t>CHF 2</w:t>
      </w:r>
      <w:r w:rsidR="00B856C5">
        <w:rPr>
          <w:b/>
          <w:sz w:val="32"/>
          <w:szCs w:val="32"/>
        </w:rPr>
        <w:t>3</w:t>
      </w:r>
      <w:r w:rsidR="00A478F6">
        <w:rPr>
          <w:b/>
          <w:sz w:val="32"/>
          <w:szCs w:val="32"/>
        </w:rPr>
        <w:t>0</w:t>
      </w:r>
      <w:r w:rsidR="00875185">
        <w:rPr>
          <w:b/>
          <w:sz w:val="32"/>
          <w:szCs w:val="32"/>
        </w:rPr>
        <w:t>'000.-</w:t>
      </w:r>
      <w:r w:rsidR="001B1C9C" w:rsidRPr="001B1C9C">
        <w:rPr>
          <w:noProof/>
          <w:sz w:val="20"/>
          <w:szCs w:val="20"/>
          <w:lang w:eastAsia="fr-CH"/>
        </w:rPr>
        <w:t xml:space="preserve"> </w:t>
      </w:r>
    </w:p>
    <w:p w14:paraId="6B54AF4A" w14:textId="50519B8A" w:rsidR="004173E5" w:rsidRPr="0008686B" w:rsidRDefault="004173E5" w:rsidP="0008686B">
      <w:pPr>
        <w:tabs>
          <w:tab w:val="right" w:pos="10204"/>
        </w:tabs>
        <w:spacing w:after="0" w:line="240" w:lineRule="auto"/>
        <w:rPr>
          <w:b/>
          <w:noProof/>
          <w:sz w:val="32"/>
          <w:szCs w:val="32"/>
          <w:lang w:eastAsia="fr-CH"/>
        </w:rPr>
      </w:pPr>
    </w:p>
    <w:p w14:paraId="4844C949" w14:textId="4EA5190C" w:rsidR="00372B95" w:rsidRPr="004173E5" w:rsidRDefault="007B32BF" w:rsidP="00025FEB">
      <w:pPr>
        <w:spacing w:line="240" w:lineRule="auto"/>
      </w:pPr>
      <w:r>
        <w:rPr>
          <w:b/>
          <w:noProof/>
          <w:sz w:val="32"/>
          <w:szCs w:val="32"/>
          <w:lang w:eastAsia="fr-CH"/>
        </w:rPr>
        <w:drawing>
          <wp:anchor distT="0" distB="0" distL="114300" distR="114300" simplePos="0" relativeHeight="251712000" behindDoc="0" locked="0" layoutInCell="1" allowOverlap="1" wp14:anchorId="13B7FBAE" wp14:editId="67025100">
            <wp:simplePos x="0" y="0"/>
            <wp:positionH relativeFrom="margin">
              <wp:align>right</wp:align>
            </wp:positionH>
            <wp:positionV relativeFrom="paragraph">
              <wp:posOffset>1048384</wp:posOffset>
            </wp:positionV>
            <wp:extent cx="6418863" cy="3914775"/>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8863" cy="3914775"/>
                    </a:xfrm>
                    <a:prstGeom prst="rect">
                      <a:avLst/>
                    </a:prstGeom>
                  </pic:spPr>
                </pic:pic>
              </a:graphicData>
            </a:graphic>
            <wp14:sizeRelH relativeFrom="page">
              <wp14:pctWidth>0</wp14:pctWidth>
            </wp14:sizeRelH>
            <wp14:sizeRelV relativeFrom="page">
              <wp14:pctHeight>0</wp14:pctHeight>
            </wp14:sizeRelV>
          </wp:anchor>
        </w:drawing>
      </w:r>
      <w:r w:rsidR="007845B8">
        <w:rPr>
          <w:noProof/>
          <w:color w:val="4F81BD" w:themeColor="accent1"/>
          <w:lang w:eastAsia="fr-CH"/>
        </w:rPr>
        <mc:AlternateContent>
          <mc:Choice Requires="wps">
            <w:drawing>
              <wp:inline distT="0" distB="0" distL="0" distR="0" wp14:anchorId="51F089BE" wp14:editId="13E11984">
                <wp:extent cx="6459321" cy="5903366"/>
                <wp:effectExtent l="0" t="0" r="0" b="2540"/>
                <wp:docPr id="21" name="Rectangle 21"/>
                <wp:cNvGraphicFramePr/>
                <a:graphic xmlns:a="http://schemas.openxmlformats.org/drawingml/2006/main">
                  <a:graphicData uri="http://schemas.microsoft.com/office/word/2010/wordprocessingShape">
                    <wps:wsp>
                      <wps:cNvSpPr/>
                      <wps:spPr>
                        <a:xfrm>
                          <a:off x="0" y="0"/>
                          <a:ext cx="6459321" cy="59033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849B4" w14:textId="77777777" w:rsidR="00460F1D" w:rsidRPr="00B91DFB" w:rsidRDefault="00460F1D" w:rsidP="00460F1D">
                            <w:pPr>
                              <w:jc w:val="center"/>
                              <w:rPr>
                                <w:i/>
                                <w:color w:val="F79646" w:themeColor="accent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F089BE" id="Rectangle 21" o:spid="_x0000_s1026" style="width:508.6pt;height:46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" fillcolor="white [3212]" stroked="f" strokeweight="2pt">
                <v:textbox>
                  <w:txbxContent>
                    <w:p w14:paraId="73B849B4" w14:textId="77777777" w:rsidR="00460F1D" w:rsidRPr="00B91DFB" w:rsidRDefault="00460F1D" w:rsidP="00460F1D">
                      <w:pPr>
                        <w:jc w:val="center"/>
                        <w:rPr>
                          <w:i/>
                          <w:color w:val="F79646" w:themeColor="accent6"/>
                        </w:rPr>
                      </w:pPr>
                    </w:p>
                  </w:txbxContent>
                </v:textbox>
                <w10:anchorlock/>
              </v:rect>
            </w:pict>
          </mc:Fallback>
        </mc:AlternateContent>
      </w:r>
      <w:r w:rsidR="00372B95" w:rsidRPr="00037297">
        <w:br w:type="page"/>
      </w:r>
    </w:p>
    <w:p w14:paraId="11EACF10" w14:textId="77777777" w:rsidR="0064757B" w:rsidRPr="00037297" w:rsidRDefault="00295EE8" w:rsidP="00025FEB">
      <w:pPr>
        <w:tabs>
          <w:tab w:val="left" w:pos="2694"/>
        </w:tabs>
        <w:spacing w:after="0" w:line="240" w:lineRule="auto"/>
      </w:pPr>
      <w:r>
        <w:rPr>
          <w:b/>
          <w:caps/>
          <w:sz w:val="32"/>
          <w:szCs w:val="32"/>
        </w:rPr>
        <w:lastRenderedPageBreak/>
        <w:t>Descriptif général</w:t>
      </w:r>
    </w:p>
    <w:p w14:paraId="78164E9C" w14:textId="77777777" w:rsidR="001A2D1F" w:rsidRPr="00037297" w:rsidRDefault="001A2D1F" w:rsidP="00025FEB">
      <w:pPr>
        <w:spacing w:after="0" w:line="240" w:lineRule="auto"/>
      </w:pPr>
    </w:p>
    <w:p w14:paraId="0AD2A08D" w14:textId="77777777" w:rsidR="00CC4AA6" w:rsidRPr="00CC4AA6" w:rsidRDefault="00CC4AA6" w:rsidP="00CC4AA6">
      <w:pPr>
        <w:tabs>
          <w:tab w:val="left" w:pos="567"/>
        </w:tabs>
        <w:spacing w:after="0" w:line="240" w:lineRule="auto"/>
        <w:jc w:val="both"/>
        <w:rPr>
          <w:rFonts w:eastAsia="Times New Roman" w:cs="Arial"/>
          <w:lang w:val="fr-FR" w:eastAsia="fr-FR"/>
        </w:rPr>
      </w:pPr>
      <w:r w:rsidRPr="00CC4AA6">
        <w:rPr>
          <w:rFonts w:eastAsia="Times New Roman" w:cs="Arial"/>
          <w:lang w:val="fr-FR" w:eastAsia="fr-FR"/>
        </w:rPr>
        <w:t xml:space="preserve">Moléson-sur-Gruyères, situé au cœur de la Gruyère, propose une forte attractivité touristique, composée d’activités sportives et culturelles, ainsi qu’une belle offre gastronomique grâce à ses 4 restaurants. Ce village, au pied du Moléson (site réputé pour son développement à succès) se situant à 1100 mètres d’altitude est très accessible. </w:t>
      </w:r>
    </w:p>
    <w:p w14:paraId="4D65E7A9" w14:textId="77777777" w:rsidR="00CC4AA6" w:rsidRPr="00CC4AA6" w:rsidRDefault="00CC4AA6" w:rsidP="00CC4AA6">
      <w:pPr>
        <w:tabs>
          <w:tab w:val="left" w:pos="567"/>
        </w:tabs>
        <w:spacing w:after="0" w:line="240" w:lineRule="auto"/>
        <w:ind w:left="567"/>
        <w:jc w:val="both"/>
        <w:rPr>
          <w:rFonts w:eastAsia="Times New Roman" w:cs="Arial"/>
          <w:lang w:val="fr-FR" w:eastAsia="fr-FR"/>
        </w:rPr>
      </w:pPr>
    </w:p>
    <w:p w14:paraId="59751F33" w14:textId="77777777" w:rsidR="00CC4AA6" w:rsidRPr="00CC4AA6" w:rsidRDefault="00CC4AA6" w:rsidP="000A2BFA">
      <w:pPr>
        <w:tabs>
          <w:tab w:val="left" w:pos="567"/>
        </w:tabs>
        <w:spacing w:after="0" w:line="240" w:lineRule="auto"/>
        <w:jc w:val="both"/>
      </w:pPr>
      <w:r w:rsidRPr="00CC4AA6">
        <w:rPr>
          <w:rFonts w:eastAsia="Times New Roman" w:cs="Arial"/>
          <w:lang w:val="fr-FR" w:eastAsia="fr-FR"/>
        </w:rPr>
        <w:t>Station ouverte à l’année, vous pourrez découvrir un panorama exceptionnel du plateau aux alpes depuis le sommet.</w:t>
      </w:r>
      <w:r w:rsidR="000A2BFA">
        <w:rPr>
          <w:rFonts w:eastAsia="Times New Roman" w:cs="Arial"/>
          <w:lang w:val="fr-FR" w:eastAsia="fr-FR"/>
        </w:rPr>
        <w:t xml:space="preserve"> </w:t>
      </w:r>
      <w:r w:rsidRPr="00CC4AA6">
        <w:t>Eté comme hiver, Moléson-sur-Gruyères vous propose une avalanche d’activités pour tous. De quoi vous amuser seul, en famille ou entre amis.</w:t>
      </w:r>
    </w:p>
    <w:p w14:paraId="7D3ADB70" w14:textId="77777777" w:rsidR="005526FC" w:rsidRDefault="005526FC" w:rsidP="00025FEB">
      <w:pPr>
        <w:spacing w:after="0" w:line="240" w:lineRule="auto"/>
      </w:pPr>
    </w:p>
    <w:p w14:paraId="560157D0" w14:textId="77777777" w:rsidR="00295EE8" w:rsidRPr="00037297" w:rsidRDefault="00295EE8" w:rsidP="00025FEB">
      <w:pPr>
        <w:tabs>
          <w:tab w:val="left" w:pos="2694"/>
        </w:tabs>
        <w:spacing w:after="0" w:line="240" w:lineRule="auto"/>
      </w:pPr>
      <w:r>
        <w:rPr>
          <w:b/>
          <w:caps/>
          <w:sz w:val="32"/>
          <w:szCs w:val="32"/>
        </w:rPr>
        <w:t>Situation et accessibilité</w:t>
      </w:r>
    </w:p>
    <w:p w14:paraId="0C92B7C8" w14:textId="77777777" w:rsidR="00295EE8" w:rsidRDefault="00295EE8" w:rsidP="00025FEB">
      <w:pPr>
        <w:spacing w:after="0" w:line="240" w:lineRule="auto"/>
      </w:pPr>
    </w:p>
    <w:p w14:paraId="73A138BD" w14:textId="14670093" w:rsidR="00CC4AA6" w:rsidRDefault="00CC4AA6" w:rsidP="00025FEB">
      <w:pPr>
        <w:spacing w:after="0" w:line="240" w:lineRule="auto"/>
      </w:pPr>
      <w:r>
        <w:t>A 15 minutes de Bulle, chef-lieu du district de la Gruyère, le charmant village de Moléson profite grandement du développement constant de ses infrastructures et des nombreux projets touristiques qui suscitent l’attrait de toute la région. La station permet à ses citoyens d’accéder aussi aisément au transport public, aux commerces, aux écoles et aux administrations.</w:t>
      </w:r>
      <w:r w:rsidR="00784A56">
        <w:t xml:space="preserve"> Ad</w:t>
      </w:r>
      <w:r w:rsidR="004C6695">
        <w:t xml:space="preserve">resse : </w:t>
      </w:r>
      <w:r w:rsidR="00B856C5">
        <w:t>Route du Lézard 29</w:t>
      </w:r>
      <w:r w:rsidR="00784A56">
        <w:t>, 1663 Moléson</w:t>
      </w:r>
      <w:r w:rsidR="00747B14">
        <w:t>.</w:t>
      </w:r>
    </w:p>
    <w:p w14:paraId="0B0A96A3" w14:textId="77777777" w:rsidR="005E6FD2" w:rsidRDefault="005E6FD2" w:rsidP="005E6FD2">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2672"/>
        <w:gridCol w:w="729"/>
        <w:gridCol w:w="2672"/>
        <w:gridCol w:w="729"/>
        <w:gridCol w:w="2672"/>
      </w:tblGrid>
      <w:tr w:rsidR="005E6FD2" w14:paraId="4C48D37B" w14:textId="77777777" w:rsidTr="005472D0">
        <w:tc>
          <w:tcPr>
            <w:tcW w:w="729" w:type="dxa"/>
          </w:tcPr>
          <w:p w14:paraId="304194F4" w14:textId="77777777" w:rsidR="005E6FD2" w:rsidRDefault="005E6FD2" w:rsidP="005472D0">
            <w:pPr>
              <w:spacing w:line="240" w:lineRule="auto"/>
              <w:rPr>
                <w:color w:val="FFFFFF" w:themeColor="background1"/>
              </w:rPr>
            </w:pPr>
            <w:r>
              <w:rPr>
                <w:noProof/>
                <w:color w:val="FFFFFF" w:themeColor="background1"/>
                <w:lang w:eastAsia="fr-CH"/>
              </w:rPr>
              <w:drawing>
                <wp:inline distT="0" distB="0" distL="0" distR="0" wp14:anchorId="3D9C881D" wp14:editId="391E8BFD">
                  <wp:extent cx="323850" cy="3556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355600"/>
                          </a:xfrm>
                          <a:prstGeom prst="rect">
                            <a:avLst/>
                          </a:prstGeom>
                          <a:noFill/>
                          <a:ln>
                            <a:noFill/>
                          </a:ln>
                        </pic:spPr>
                      </pic:pic>
                    </a:graphicData>
                  </a:graphic>
                </wp:inline>
              </w:drawing>
            </w:r>
          </w:p>
        </w:tc>
        <w:tc>
          <w:tcPr>
            <w:tcW w:w="2672" w:type="dxa"/>
          </w:tcPr>
          <w:p w14:paraId="5EFC0EC9" w14:textId="77777777" w:rsidR="005E6FD2" w:rsidRDefault="005E6FD2" w:rsidP="005472D0">
            <w:pPr>
              <w:spacing w:after="0" w:line="240" w:lineRule="auto"/>
            </w:pPr>
            <w:r>
              <w:t>15 min de Bulle</w:t>
            </w:r>
          </w:p>
          <w:p w14:paraId="06D00D10" w14:textId="77777777" w:rsidR="005E6FD2" w:rsidRDefault="005E6FD2" w:rsidP="005472D0">
            <w:pPr>
              <w:spacing w:after="0" w:line="240" w:lineRule="auto"/>
            </w:pPr>
            <w:r>
              <w:t>55 min de Lausanne</w:t>
            </w:r>
          </w:p>
          <w:p w14:paraId="7691E2B2" w14:textId="77777777" w:rsidR="005E6FD2" w:rsidRDefault="005E6FD2" w:rsidP="005472D0">
            <w:pPr>
              <w:spacing w:after="0" w:line="240" w:lineRule="auto"/>
            </w:pPr>
            <w:r>
              <w:t>35 min de Fribourg</w:t>
            </w:r>
          </w:p>
          <w:p w14:paraId="55B2B63B" w14:textId="77777777" w:rsidR="005E6FD2" w:rsidRDefault="005E6FD2" w:rsidP="005472D0">
            <w:pPr>
              <w:spacing w:after="0" w:line="240" w:lineRule="auto"/>
            </w:pPr>
          </w:p>
        </w:tc>
        <w:tc>
          <w:tcPr>
            <w:tcW w:w="729" w:type="dxa"/>
          </w:tcPr>
          <w:p w14:paraId="4405E11B" w14:textId="77777777" w:rsidR="005E6FD2" w:rsidRDefault="005E6FD2" w:rsidP="005472D0">
            <w:pPr>
              <w:spacing w:line="240" w:lineRule="auto"/>
              <w:rPr>
                <w:color w:val="FFFFFF" w:themeColor="background1"/>
              </w:rPr>
            </w:pPr>
            <w:r>
              <w:rPr>
                <w:noProof/>
                <w:color w:val="FFFFFF" w:themeColor="background1"/>
                <w:lang w:eastAsia="fr-CH"/>
              </w:rPr>
              <w:drawing>
                <wp:inline distT="0" distB="0" distL="0" distR="0" wp14:anchorId="63ED3F60" wp14:editId="1FA5373E">
                  <wp:extent cx="323850" cy="3556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55600"/>
                          </a:xfrm>
                          <a:prstGeom prst="rect">
                            <a:avLst/>
                          </a:prstGeom>
                          <a:noFill/>
                          <a:ln>
                            <a:noFill/>
                          </a:ln>
                        </pic:spPr>
                      </pic:pic>
                    </a:graphicData>
                  </a:graphic>
                </wp:inline>
              </w:drawing>
            </w:r>
          </w:p>
        </w:tc>
        <w:tc>
          <w:tcPr>
            <w:tcW w:w="2672" w:type="dxa"/>
          </w:tcPr>
          <w:p w14:paraId="3099A353" w14:textId="77777777" w:rsidR="005E6FD2" w:rsidRDefault="00B312C9" w:rsidP="005472D0">
            <w:pPr>
              <w:spacing w:after="0" w:line="240" w:lineRule="auto"/>
            </w:pPr>
            <w:r>
              <w:t>5</w:t>
            </w:r>
            <w:r w:rsidR="005E6FD2">
              <w:t xml:space="preserve"> min de l’arrêt de bus</w:t>
            </w:r>
          </w:p>
          <w:p w14:paraId="111B6AD1" w14:textId="77777777" w:rsidR="005E6FD2" w:rsidRDefault="00B312C9" w:rsidP="005472D0">
            <w:pPr>
              <w:spacing w:after="0" w:line="240" w:lineRule="auto"/>
            </w:pPr>
            <w:r>
              <w:t>7</w:t>
            </w:r>
            <w:r w:rsidR="005E6FD2">
              <w:t xml:space="preserve"> min du funiculaire</w:t>
            </w:r>
          </w:p>
          <w:p w14:paraId="63DD8839" w14:textId="77777777" w:rsidR="005E6FD2" w:rsidRDefault="005E6FD2" w:rsidP="005472D0">
            <w:pPr>
              <w:spacing w:line="240" w:lineRule="auto"/>
            </w:pPr>
          </w:p>
        </w:tc>
        <w:tc>
          <w:tcPr>
            <w:tcW w:w="729" w:type="dxa"/>
          </w:tcPr>
          <w:p w14:paraId="44BFEAAB" w14:textId="77777777" w:rsidR="005E6FD2" w:rsidRDefault="005E6FD2" w:rsidP="005472D0">
            <w:pPr>
              <w:spacing w:line="240" w:lineRule="auto"/>
              <w:rPr>
                <w:color w:val="FFFFFF" w:themeColor="background1"/>
              </w:rPr>
            </w:pPr>
            <w:r>
              <w:rPr>
                <w:noProof/>
                <w:color w:val="FFFFFF" w:themeColor="background1"/>
                <w:lang w:eastAsia="fr-CH"/>
              </w:rPr>
              <w:drawing>
                <wp:inline distT="0" distB="0" distL="0" distR="0" wp14:anchorId="2045188C" wp14:editId="15CB703B">
                  <wp:extent cx="323850" cy="3556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55600"/>
                          </a:xfrm>
                          <a:prstGeom prst="rect">
                            <a:avLst/>
                          </a:prstGeom>
                          <a:noFill/>
                          <a:ln>
                            <a:noFill/>
                          </a:ln>
                        </pic:spPr>
                      </pic:pic>
                    </a:graphicData>
                  </a:graphic>
                </wp:inline>
              </w:drawing>
            </w:r>
          </w:p>
        </w:tc>
        <w:tc>
          <w:tcPr>
            <w:tcW w:w="2672" w:type="dxa"/>
          </w:tcPr>
          <w:p w14:paraId="119A748C" w14:textId="77777777" w:rsidR="005E6FD2" w:rsidRDefault="005E6FD2" w:rsidP="005472D0">
            <w:pPr>
              <w:spacing w:after="0" w:line="240" w:lineRule="auto"/>
            </w:pPr>
            <w:r>
              <w:t>1</w:t>
            </w:r>
            <w:r w:rsidR="00962E34">
              <w:t>0</w:t>
            </w:r>
            <w:r>
              <w:t xml:space="preserve"> min de Gruyères gare</w:t>
            </w:r>
          </w:p>
          <w:p w14:paraId="6D75CAD7" w14:textId="77777777" w:rsidR="005E6FD2" w:rsidRDefault="005E6FD2" w:rsidP="005472D0">
            <w:pPr>
              <w:spacing w:after="0" w:line="240" w:lineRule="auto"/>
            </w:pPr>
            <w:r>
              <w:t>33 min de Bulle gare</w:t>
            </w:r>
          </w:p>
          <w:p w14:paraId="5AF38BD8" w14:textId="77777777" w:rsidR="005E6FD2" w:rsidRDefault="005E6FD2" w:rsidP="005472D0">
            <w:pPr>
              <w:spacing w:line="240" w:lineRule="auto"/>
              <w:rPr>
                <w:color w:val="FFFFFF" w:themeColor="background1"/>
              </w:rPr>
            </w:pPr>
          </w:p>
        </w:tc>
      </w:tr>
    </w:tbl>
    <w:p w14:paraId="20E5F2BF" w14:textId="632A4CDD" w:rsidR="00747B14" w:rsidRDefault="00747B14" w:rsidP="00025FEB">
      <w:pPr>
        <w:spacing w:after="0" w:line="240" w:lineRule="auto"/>
        <w:rPr>
          <w:noProof/>
          <w:lang w:eastAsia="fr-CH"/>
        </w:rPr>
      </w:pPr>
    </w:p>
    <w:p w14:paraId="309E53CB" w14:textId="5861C625" w:rsidR="00747B14" w:rsidRDefault="00D21A05" w:rsidP="00025FEB">
      <w:pPr>
        <w:spacing w:after="0" w:line="240" w:lineRule="auto"/>
        <w:rPr>
          <w:noProof/>
          <w:lang w:eastAsia="fr-CH"/>
        </w:rPr>
      </w:pPr>
      <w:r>
        <w:rPr>
          <w:noProof/>
          <w:lang w:eastAsia="fr-CH"/>
        </w:rPr>
        <w:drawing>
          <wp:anchor distT="0" distB="0" distL="114300" distR="114300" simplePos="0" relativeHeight="251733504" behindDoc="0" locked="0" layoutInCell="1" allowOverlap="1" wp14:anchorId="389D31D8" wp14:editId="3FB9E2D2">
            <wp:simplePos x="0" y="0"/>
            <wp:positionH relativeFrom="column">
              <wp:posOffset>412115</wp:posOffset>
            </wp:positionH>
            <wp:positionV relativeFrom="paragraph">
              <wp:posOffset>165100</wp:posOffset>
            </wp:positionV>
            <wp:extent cx="5723255" cy="366141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3255" cy="3661410"/>
                    </a:xfrm>
                    <a:prstGeom prst="rect">
                      <a:avLst/>
                    </a:prstGeom>
                  </pic:spPr>
                </pic:pic>
              </a:graphicData>
            </a:graphic>
            <wp14:sizeRelH relativeFrom="margin">
              <wp14:pctWidth>0</wp14:pctWidth>
            </wp14:sizeRelH>
            <wp14:sizeRelV relativeFrom="margin">
              <wp14:pctHeight>0</wp14:pctHeight>
            </wp14:sizeRelV>
          </wp:anchor>
        </w:drawing>
      </w:r>
    </w:p>
    <w:p w14:paraId="45015462" w14:textId="77777777" w:rsidR="00747B14" w:rsidRDefault="00747B14" w:rsidP="00025FEB">
      <w:pPr>
        <w:spacing w:after="0" w:line="240" w:lineRule="auto"/>
        <w:rPr>
          <w:noProof/>
          <w:lang w:eastAsia="fr-CH"/>
        </w:rPr>
      </w:pPr>
    </w:p>
    <w:p w14:paraId="5F0F11EF" w14:textId="77777777" w:rsidR="00747B14" w:rsidRDefault="00747B14" w:rsidP="00025FEB">
      <w:pPr>
        <w:spacing w:after="0" w:line="240" w:lineRule="auto"/>
        <w:rPr>
          <w:noProof/>
          <w:lang w:eastAsia="fr-CH"/>
        </w:rPr>
      </w:pPr>
    </w:p>
    <w:p w14:paraId="602FF1F6" w14:textId="77777777" w:rsidR="00747B14" w:rsidRDefault="00747B14" w:rsidP="00025FEB">
      <w:pPr>
        <w:spacing w:after="0" w:line="240" w:lineRule="auto"/>
        <w:rPr>
          <w:noProof/>
          <w:lang w:eastAsia="fr-CH"/>
        </w:rPr>
      </w:pPr>
    </w:p>
    <w:p w14:paraId="2A62590A" w14:textId="77777777" w:rsidR="00747B14" w:rsidRDefault="00747B14" w:rsidP="00025FEB">
      <w:pPr>
        <w:spacing w:after="0" w:line="240" w:lineRule="auto"/>
        <w:rPr>
          <w:noProof/>
          <w:lang w:eastAsia="fr-CH"/>
        </w:rPr>
      </w:pPr>
    </w:p>
    <w:p w14:paraId="19FE92FA" w14:textId="77777777" w:rsidR="00747B14" w:rsidRDefault="00747B14" w:rsidP="00025FEB">
      <w:pPr>
        <w:spacing w:after="0" w:line="240" w:lineRule="auto"/>
        <w:rPr>
          <w:noProof/>
          <w:lang w:eastAsia="fr-CH"/>
        </w:rPr>
      </w:pPr>
    </w:p>
    <w:p w14:paraId="56593917" w14:textId="77777777" w:rsidR="00747B14" w:rsidRDefault="00747B14" w:rsidP="00025FEB">
      <w:pPr>
        <w:spacing w:after="0" w:line="240" w:lineRule="auto"/>
      </w:pPr>
    </w:p>
    <w:p w14:paraId="37F01101" w14:textId="77777777" w:rsidR="00747B14" w:rsidRDefault="00747B14" w:rsidP="00025FEB">
      <w:pPr>
        <w:spacing w:after="0" w:line="240" w:lineRule="auto"/>
      </w:pPr>
    </w:p>
    <w:p w14:paraId="0FC9318D" w14:textId="77777777" w:rsidR="00747B14" w:rsidRDefault="00747B14" w:rsidP="00025FEB">
      <w:pPr>
        <w:spacing w:after="0" w:line="240" w:lineRule="auto"/>
      </w:pPr>
    </w:p>
    <w:p w14:paraId="347EAE10" w14:textId="77777777" w:rsidR="00747B14" w:rsidRDefault="00747B14" w:rsidP="00025FEB">
      <w:pPr>
        <w:spacing w:after="0" w:line="240" w:lineRule="auto"/>
      </w:pPr>
    </w:p>
    <w:p w14:paraId="7AE86C5B" w14:textId="77777777" w:rsidR="00747B14" w:rsidRDefault="00747B14" w:rsidP="00025FEB">
      <w:pPr>
        <w:spacing w:after="0" w:line="240" w:lineRule="auto"/>
      </w:pPr>
    </w:p>
    <w:p w14:paraId="4191E960" w14:textId="77777777" w:rsidR="00747B14" w:rsidRDefault="00747B14" w:rsidP="00025FEB">
      <w:pPr>
        <w:spacing w:after="0" w:line="240" w:lineRule="auto"/>
      </w:pPr>
    </w:p>
    <w:p w14:paraId="15B2EDB5" w14:textId="77777777" w:rsidR="00747B14" w:rsidRDefault="00747B14" w:rsidP="00025FEB">
      <w:pPr>
        <w:spacing w:after="0" w:line="240" w:lineRule="auto"/>
      </w:pPr>
    </w:p>
    <w:p w14:paraId="0C55E677" w14:textId="55A832A7" w:rsidR="00747B14" w:rsidRDefault="00747B14" w:rsidP="00025FEB">
      <w:pPr>
        <w:spacing w:after="0" w:line="240" w:lineRule="auto"/>
      </w:pPr>
    </w:p>
    <w:p w14:paraId="30AC2209" w14:textId="56A2864A" w:rsidR="00A478F6" w:rsidRDefault="00A478F6" w:rsidP="00025FEB">
      <w:pPr>
        <w:spacing w:after="0" w:line="240" w:lineRule="auto"/>
      </w:pPr>
    </w:p>
    <w:p w14:paraId="3406A89D" w14:textId="7E7F5FCE" w:rsidR="00A478F6" w:rsidRDefault="00A478F6" w:rsidP="00025FEB">
      <w:pPr>
        <w:spacing w:after="0" w:line="240" w:lineRule="auto"/>
      </w:pPr>
    </w:p>
    <w:p w14:paraId="778B5AB1" w14:textId="3823380E" w:rsidR="00A478F6" w:rsidRDefault="00A478F6" w:rsidP="00025FEB">
      <w:pPr>
        <w:spacing w:after="0" w:line="240" w:lineRule="auto"/>
      </w:pPr>
    </w:p>
    <w:p w14:paraId="3A2A3F63" w14:textId="01CE8BB1" w:rsidR="00A478F6" w:rsidRDefault="00A478F6" w:rsidP="00025FEB">
      <w:pPr>
        <w:spacing w:after="0" w:line="240" w:lineRule="auto"/>
      </w:pPr>
    </w:p>
    <w:p w14:paraId="6BD1A6CB" w14:textId="77777777" w:rsidR="00A478F6" w:rsidRDefault="00A478F6" w:rsidP="00025FEB">
      <w:pPr>
        <w:spacing w:after="0" w:line="240" w:lineRule="auto"/>
      </w:pPr>
    </w:p>
    <w:p w14:paraId="56770F10" w14:textId="77777777" w:rsidR="00747B14" w:rsidRDefault="00747B14" w:rsidP="00025FEB">
      <w:pPr>
        <w:spacing w:after="0" w:line="240" w:lineRule="auto"/>
      </w:pPr>
    </w:p>
    <w:p w14:paraId="3089BC9E" w14:textId="77777777" w:rsidR="00747B14" w:rsidRDefault="00747B14" w:rsidP="00025FEB">
      <w:pPr>
        <w:spacing w:after="0" w:line="240" w:lineRule="auto"/>
      </w:pPr>
    </w:p>
    <w:p w14:paraId="2F15D124" w14:textId="77777777" w:rsidR="00747B14" w:rsidRDefault="00747B14" w:rsidP="00025FEB">
      <w:pPr>
        <w:spacing w:after="0" w:line="240" w:lineRule="auto"/>
      </w:pPr>
    </w:p>
    <w:p w14:paraId="73052073" w14:textId="77777777" w:rsidR="00747B14" w:rsidRDefault="00747B14" w:rsidP="00025FEB">
      <w:pPr>
        <w:spacing w:after="0" w:line="240" w:lineRule="auto"/>
      </w:pPr>
    </w:p>
    <w:p w14:paraId="26BADBD5" w14:textId="77777777" w:rsidR="00D821D6" w:rsidRDefault="00D821D6" w:rsidP="00025FEB">
      <w:pPr>
        <w:spacing w:after="0" w:line="240" w:lineRule="auto"/>
      </w:pPr>
    </w:p>
    <w:p w14:paraId="69903E30" w14:textId="77777777" w:rsidR="000A6D28" w:rsidRDefault="000A6D28" w:rsidP="000A6D28">
      <w:pPr>
        <w:spacing w:line="240" w:lineRule="auto"/>
        <w:rPr>
          <w:color w:val="FFFFFF" w:themeColor="background1"/>
        </w:rPr>
      </w:pPr>
    </w:p>
    <w:p w14:paraId="5DAEA009" w14:textId="77777777" w:rsidR="00064EF4" w:rsidRPr="00037297" w:rsidRDefault="00295EE8" w:rsidP="00064EF4">
      <w:pPr>
        <w:tabs>
          <w:tab w:val="left" w:pos="2694"/>
        </w:tabs>
        <w:spacing w:after="0" w:line="240" w:lineRule="auto"/>
      </w:pPr>
      <w:r>
        <w:rPr>
          <w:b/>
          <w:caps/>
          <w:sz w:val="32"/>
          <w:szCs w:val="32"/>
        </w:rPr>
        <w:lastRenderedPageBreak/>
        <w:t>p</w:t>
      </w:r>
      <w:r w:rsidR="00CC29DB">
        <w:rPr>
          <w:b/>
          <w:caps/>
          <w:sz w:val="32"/>
          <w:szCs w:val="32"/>
        </w:rPr>
        <w:t>rincipales caractéristiques</w:t>
      </w:r>
    </w:p>
    <w:p w14:paraId="0F3E68FE" w14:textId="77777777" w:rsidR="00064EF4" w:rsidRPr="00037297" w:rsidRDefault="00064EF4" w:rsidP="00064EF4">
      <w:pPr>
        <w:tabs>
          <w:tab w:val="left" w:pos="4536"/>
        </w:tabs>
        <w:spacing w:after="0" w:line="240" w:lineRule="auto"/>
      </w:pPr>
    </w:p>
    <w:p w14:paraId="684E8514" w14:textId="1E84BDF3" w:rsidR="00025FEB" w:rsidRDefault="00295EE8" w:rsidP="00A26D08">
      <w:pPr>
        <w:tabs>
          <w:tab w:val="left" w:pos="4536"/>
        </w:tabs>
        <w:spacing w:after="0" w:line="360" w:lineRule="auto"/>
      </w:pPr>
      <w:r>
        <w:t>Nombre de pièces</w:t>
      </w:r>
      <w:r w:rsidR="00E6543C">
        <w:tab/>
      </w:r>
      <w:r w:rsidR="001F77B7">
        <w:t>2</w:t>
      </w:r>
    </w:p>
    <w:p w14:paraId="305F5D71" w14:textId="6BB2751B" w:rsidR="00A478F6" w:rsidRDefault="00A478F6" w:rsidP="00A26D08">
      <w:pPr>
        <w:tabs>
          <w:tab w:val="left" w:pos="4536"/>
        </w:tabs>
        <w:spacing w:after="0" w:line="360" w:lineRule="auto"/>
      </w:pPr>
      <w:r>
        <w:t>Situation</w:t>
      </w:r>
      <w:r>
        <w:tab/>
        <w:t>1</w:t>
      </w:r>
      <w:r w:rsidRPr="00A478F6">
        <w:rPr>
          <w:vertAlign w:val="superscript"/>
        </w:rPr>
        <w:t>er</w:t>
      </w:r>
      <w:r>
        <w:t xml:space="preserve"> étage </w:t>
      </w:r>
    </w:p>
    <w:p w14:paraId="275441EF" w14:textId="77777777" w:rsidR="00BC2647" w:rsidRDefault="001F77B7" w:rsidP="00E61F56">
      <w:pPr>
        <w:tabs>
          <w:tab w:val="left" w:pos="4536"/>
        </w:tabs>
        <w:spacing w:after="0" w:line="360" w:lineRule="auto"/>
      </w:pPr>
      <w:r>
        <w:t>Composition</w:t>
      </w:r>
      <w:r w:rsidR="00E6543C">
        <w:tab/>
      </w:r>
      <w:r w:rsidR="00BC2647">
        <w:t>entrée</w:t>
      </w:r>
      <w:r w:rsidR="004C6695">
        <w:t xml:space="preserve"> avec armoires murales</w:t>
      </w:r>
    </w:p>
    <w:p w14:paraId="6672365A" w14:textId="3843787B" w:rsidR="00BC2647" w:rsidRDefault="00BC2647" w:rsidP="00E61F56">
      <w:pPr>
        <w:tabs>
          <w:tab w:val="left" w:pos="4536"/>
        </w:tabs>
        <w:spacing w:after="0" w:line="360" w:lineRule="auto"/>
      </w:pPr>
      <w:r>
        <w:tab/>
      </w:r>
      <w:proofErr w:type="gramStart"/>
      <w:r>
        <w:t>cuisine</w:t>
      </w:r>
      <w:proofErr w:type="gramEnd"/>
      <w:r>
        <w:t xml:space="preserve"> équipée</w:t>
      </w:r>
      <w:r w:rsidR="00B9175B">
        <w:t xml:space="preserve"> </w:t>
      </w:r>
    </w:p>
    <w:p w14:paraId="469C144E" w14:textId="78E78C7D" w:rsidR="00E61F56" w:rsidRDefault="00BC2647" w:rsidP="00E61F56">
      <w:pPr>
        <w:tabs>
          <w:tab w:val="left" w:pos="4536"/>
        </w:tabs>
        <w:spacing w:after="0" w:line="360" w:lineRule="auto"/>
      </w:pPr>
      <w:r>
        <w:tab/>
      </w:r>
      <w:r w:rsidR="00A478F6">
        <w:t xml:space="preserve">1 </w:t>
      </w:r>
      <w:r w:rsidR="001F77B7">
        <w:t xml:space="preserve">chambre </w:t>
      </w:r>
    </w:p>
    <w:p w14:paraId="6CC3C69B" w14:textId="36CB49A1" w:rsidR="00E61F56" w:rsidRDefault="00E61F56" w:rsidP="00E61F56">
      <w:pPr>
        <w:tabs>
          <w:tab w:val="left" w:pos="4536"/>
        </w:tabs>
        <w:spacing w:after="0" w:line="360" w:lineRule="auto"/>
      </w:pPr>
      <w:r>
        <w:tab/>
      </w:r>
      <w:proofErr w:type="gramStart"/>
      <w:r w:rsidR="00C24CD1">
        <w:t>salle</w:t>
      </w:r>
      <w:proofErr w:type="gramEnd"/>
      <w:r w:rsidR="00C24CD1">
        <w:t xml:space="preserve"> de </w:t>
      </w:r>
      <w:r w:rsidR="00784A56">
        <w:t xml:space="preserve">bain </w:t>
      </w:r>
      <w:r w:rsidR="00876B67">
        <w:t>avec douche</w:t>
      </w:r>
    </w:p>
    <w:p w14:paraId="2DA71315" w14:textId="5E1CDA1F" w:rsidR="00085EDC" w:rsidRDefault="00085EDC" w:rsidP="00E61F56">
      <w:pPr>
        <w:tabs>
          <w:tab w:val="left" w:pos="4536"/>
        </w:tabs>
        <w:spacing w:after="0" w:line="360" w:lineRule="auto"/>
      </w:pPr>
      <w:r>
        <w:tab/>
      </w:r>
      <w:proofErr w:type="gramStart"/>
      <w:r w:rsidR="004C6695">
        <w:t>salon</w:t>
      </w:r>
      <w:proofErr w:type="gramEnd"/>
      <w:r w:rsidR="004C6695">
        <w:t xml:space="preserve"> </w:t>
      </w:r>
    </w:p>
    <w:p w14:paraId="7D93E052" w14:textId="0981F26C" w:rsidR="004C6695" w:rsidRDefault="004C6695" w:rsidP="00E61F56">
      <w:pPr>
        <w:tabs>
          <w:tab w:val="left" w:pos="4536"/>
        </w:tabs>
        <w:spacing w:after="0" w:line="360" w:lineRule="auto"/>
      </w:pPr>
      <w:r>
        <w:tab/>
      </w:r>
      <w:proofErr w:type="gramStart"/>
      <w:r>
        <w:t>balcon</w:t>
      </w:r>
      <w:proofErr w:type="gramEnd"/>
    </w:p>
    <w:p w14:paraId="1BD5EE8C" w14:textId="5C206A5E" w:rsidR="00682904" w:rsidRDefault="00E12EA4" w:rsidP="00E61F56">
      <w:pPr>
        <w:tabs>
          <w:tab w:val="left" w:pos="4536"/>
        </w:tabs>
        <w:spacing w:after="0" w:line="360" w:lineRule="auto"/>
      </w:pPr>
      <w:r>
        <w:t>Annexe</w:t>
      </w:r>
      <w:r w:rsidR="00600E2E">
        <w:tab/>
      </w:r>
      <w:r w:rsidR="005A50C2">
        <w:t xml:space="preserve">cave no </w:t>
      </w:r>
      <w:r w:rsidR="00673FB9">
        <w:t>15</w:t>
      </w:r>
    </w:p>
    <w:p w14:paraId="19152E10" w14:textId="55DC6CFF" w:rsidR="00295EE8" w:rsidRDefault="00295EE8" w:rsidP="008613AA">
      <w:pPr>
        <w:tabs>
          <w:tab w:val="left" w:pos="4536"/>
        </w:tabs>
        <w:spacing w:after="0" w:line="360" w:lineRule="auto"/>
      </w:pPr>
      <w:r>
        <w:t>Année de construction</w:t>
      </w:r>
      <w:r w:rsidR="00BC2647">
        <w:t xml:space="preserve"> de l’immeuble</w:t>
      </w:r>
      <w:r w:rsidR="00E6543C">
        <w:tab/>
      </w:r>
      <w:r w:rsidR="004C6695">
        <w:t>198</w:t>
      </w:r>
      <w:r w:rsidR="00486DA5">
        <w:t>1</w:t>
      </w:r>
    </w:p>
    <w:p w14:paraId="5C94CB51" w14:textId="3D0E728A" w:rsidR="009D0520" w:rsidRPr="00DA637C" w:rsidRDefault="00D5672E" w:rsidP="009D0520">
      <w:pPr>
        <w:tabs>
          <w:tab w:val="left" w:pos="4536"/>
          <w:tab w:val="left" w:pos="4820"/>
        </w:tabs>
        <w:spacing w:after="0" w:line="360" w:lineRule="auto"/>
        <w:rPr>
          <w:vertAlign w:val="superscript"/>
        </w:rPr>
      </w:pPr>
      <w:r>
        <w:t>Surface habitable</w:t>
      </w:r>
      <w:r w:rsidR="00E6543C">
        <w:tab/>
      </w:r>
      <w:r w:rsidR="0078294C">
        <w:t>environ 4</w:t>
      </w:r>
      <w:r w:rsidR="0023177F">
        <w:t>0</w:t>
      </w:r>
      <w:r w:rsidR="009D0520">
        <w:t xml:space="preserve"> m</w:t>
      </w:r>
      <w:r w:rsidR="009D0520" w:rsidRPr="00064EF4">
        <w:rPr>
          <w:vertAlign w:val="superscript"/>
        </w:rPr>
        <w:t>2</w:t>
      </w:r>
      <w:r w:rsidR="009D0520">
        <w:rPr>
          <w:vertAlign w:val="superscript"/>
        </w:rPr>
        <w:t xml:space="preserve"> </w:t>
      </w:r>
    </w:p>
    <w:p w14:paraId="5348C268" w14:textId="77777777" w:rsidR="00064EF4" w:rsidRDefault="00295EE8" w:rsidP="00A26D08">
      <w:pPr>
        <w:tabs>
          <w:tab w:val="left" w:pos="4536"/>
        </w:tabs>
        <w:spacing w:after="0" w:line="360" w:lineRule="auto"/>
      </w:pPr>
      <w:r>
        <w:t>Type de chauffage</w:t>
      </w:r>
      <w:r w:rsidR="00064EF4">
        <w:tab/>
      </w:r>
      <w:r w:rsidR="0009290B">
        <w:fldChar w:fldCharType="begin"/>
      </w:r>
      <w:r w:rsidR="0009290B">
        <w:instrText xml:space="preserve"> TITLE  xx  \* MERGEFORMAT </w:instrText>
      </w:r>
      <w:r w:rsidR="0009290B">
        <w:fldChar w:fldCharType="separate"/>
      </w:r>
      <w:r w:rsidR="00E61F56">
        <w:t>électrique</w:t>
      </w:r>
      <w:r w:rsidR="0009290B">
        <w:fldChar w:fldCharType="end"/>
      </w:r>
    </w:p>
    <w:p w14:paraId="295703C6" w14:textId="4A2006A4" w:rsidR="00600E2E" w:rsidRDefault="008D070D" w:rsidP="00A26D08">
      <w:pPr>
        <w:tabs>
          <w:tab w:val="left" w:pos="4536"/>
        </w:tabs>
        <w:spacing w:after="0" w:line="360" w:lineRule="auto"/>
      </w:pPr>
      <w:r>
        <w:t>Charges de copropriété</w:t>
      </w:r>
      <w:r>
        <w:tab/>
      </w:r>
      <w:r w:rsidR="00247E64">
        <w:t xml:space="preserve">environ </w:t>
      </w:r>
      <w:r>
        <w:t xml:space="preserve">CHF </w:t>
      </w:r>
      <w:r w:rsidR="00247E64">
        <w:t>1'</w:t>
      </w:r>
      <w:r w:rsidR="0023177F">
        <w:t>05</w:t>
      </w:r>
      <w:r w:rsidR="00247E64">
        <w:t>0.</w:t>
      </w:r>
      <w:r w:rsidR="00600E2E">
        <w:t xml:space="preserve">- </w:t>
      </w:r>
      <w:r w:rsidR="00247E64">
        <w:t>par année</w:t>
      </w:r>
    </w:p>
    <w:p w14:paraId="0A387D4D" w14:textId="77777777" w:rsidR="008D070D" w:rsidRDefault="00247E64" w:rsidP="00A26D08">
      <w:pPr>
        <w:tabs>
          <w:tab w:val="left" w:pos="4536"/>
        </w:tabs>
        <w:spacing w:after="0" w:line="360" w:lineRule="auto"/>
      </w:pPr>
      <w:r>
        <w:t>Part de copropriété</w:t>
      </w:r>
      <w:r>
        <w:tab/>
        <w:t>26</w:t>
      </w:r>
      <w:r w:rsidR="008D070D">
        <w:t xml:space="preserve"> pour mille </w:t>
      </w:r>
    </w:p>
    <w:p w14:paraId="3306DE2E" w14:textId="41420BD6" w:rsidR="005A50C2" w:rsidRPr="00157A1F" w:rsidRDefault="00247E64" w:rsidP="00A26D08">
      <w:pPr>
        <w:tabs>
          <w:tab w:val="left" w:pos="4536"/>
        </w:tabs>
        <w:spacing w:after="0" w:line="360" w:lineRule="auto"/>
      </w:pPr>
      <w:r w:rsidRPr="00157A1F">
        <w:t>Parking</w:t>
      </w:r>
      <w:r w:rsidR="0073341C" w:rsidRPr="00157A1F">
        <w:tab/>
      </w:r>
      <w:r w:rsidR="00157A1F">
        <w:t xml:space="preserve">- </w:t>
      </w:r>
      <w:r w:rsidR="005A50C2" w:rsidRPr="00157A1F">
        <w:t>garage box</w:t>
      </w:r>
      <w:r w:rsidR="00044635">
        <w:t xml:space="preserve"> no </w:t>
      </w:r>
      <w:r w:rsidR="0023177F">
        <w:t>5</w:t>
      </w:r>
      <w:r w:rsidR="00157A1F">
        <w:t xml:space="preserve"> </w:t>
      </w:r>
    </w:p>
    <w:p w14:paraId="342BB98E" w14:textId="52C96E2D" w:rsidR="00247E64" w:rsidRDefault="00157A1F" w:rsidP="0023177F">
      <w:pPr>
        <w:tabs>
          <w:tab w:val="left" w:pos="4536"/>
        </w:tabs>
        <w:spacing w:after="0" w:line="360" w:lineRule="auto"/>
        <w:ind w:left="4536"/>
      </w:pPr>
      <w:r>
        <w:t xml:space="preserve">- </w:t>
      </w:r>
      <w:r w:rsidR="005A50C2">
        <w:t xml:space="preserve">parking extérieur possible </w:t>
      </w:r>
      <w:r w:rsidR="0023177F">
        <w:t>sur la place en gravier à la route du Lézard</w:t>
      </w:r>
    </w:p>
    <w:p w14:paraId="4CED9E49" w14:textId="4879AD40" w:rsidR="00247E64" w:rsidRDefault="00157A1F" w:rsidP="00247E64">
      <w:pPr>
        <w:tabs>
          <w:tab w:val="left" w:pos="2184"/>
        </w:tabs>
        <w:spacing w:after="0" w:line="360" w:lineRule="auto"/>
      </w:pPr>
      <w:r>
        <w:t>Fenêtre</w:t>
      </w:r>
      <w:r w:rsidR="0023177F">
        <w:t xml:space="preserve"> du salon</w:t>
      </w:r>
      <w:r>
        <w:t xml:space="preserve"> changée en 2019</w:t>
      </w:r>
      <w:r w:rsidR="004E2F85">
        <w:t>.</w:t>
      </w:r>
    </w:p>
    <w:p w14:paraId="288FA663" w14:textId="77777777" w:rsidR="00157A1F" w:rsidRDefault="00157A1F" w:rsidP="00247E64">
      <w:pPr>
        <w:tabs>
          <w:tab w:val="left" w:pos="2184"/>
        </w:tabs>
        <w:spacing w:after="0" w:line="360" w:lineRule="auto"/>
      </w:pPr>
    </w:p>
    <w:p w14:paraId="3205FEAE" w14:textId="0F0FD48C" w:rsidR="00E12EA4" w:rsidRDefault="00247E64" w:rsidP="0023177F">
      <w:pPr>
        <w:tabs>
          <w:tab w:val="left" w:pos="2184"/>
        </w:tabs>
        <w:spacing w:after="0" w:line="360" w:lineRule="auto"/>
      </w:pPr>
      <w:r>
        <w:t>Idéal comme résidence</w:t>
      </w:r>
      <w:r w:rsidR="00874329">
        <w:t xml:space="preserve"> principale,</w:t>
      </w:r>
      <w:r>
        <w:t xml:space="preserve"> secondaire ou pour de la location.</w:t>
      </w:r>
    </w:p>
    <w:p w14:paraId="6D59C417" w14:textId="77777777" w:rsidR="0023177F" w:rsidRDefault="0023177F" w:rsidP="0023177F">
      <w:pPr>
        <w:tabs>
          <w:tab w:val="left" w:pos="2184"/>
        </w:tabs>
        <w:spacing w:after="0" w:line="360" w:lineRule="auto"/>
      </w:pPr>
    </w:p>
    <w:p w14:paraId="22DC9013" w14:textId="6885B9E0" w:rsidR="00157A1F" w:rsidRDefault="0023177F" w:rsidP="00A26D08">
      <w:pPr>
        <w:tabs>
          <w:tab w:val="left" w:pos="4536"/>
        </w:tabs>
        <w:spacing w:after="0" w:line="360" w:lineRule="auto"/>
      </w:pPr>
      <w:r>
        <w:t>Vendu meublé</w:t>
      </w:r>
      <w:r w:rsidR="004E2F85">
        <w:t>. Buanderie commune dans l’immeuble.</w:t>
      </w:r>
    </w:p>
    <w:p w14:paraId="542AF542" w14:textId="77777777" w:rsidR="0023177F" w:rsidRDefault="0023177F" w:rsidP="00A26D08">
      <w:pPr>
        <w:tabs>
          <w:tab w:val="left" w:pos="4536"/>
        </w:tabs>
        <w:spacing w:after="0" w:line="360" w:lineRule="auto"/>
      </w:pPr>
    </w:p>
    <w:p w14:paraId="2B08269D" w14:textId="77777777" w:rsidR="00295EE8" w:rsidRDefault="00295EE8" w:rsidP="00A26D08">
      <w:pPr>
        <w:tabs>
          <w:tab w:val="left" w:pos="4536"/>
        </w:tabs>
        <w:spacing w:after="0" w:line="360" w:lineRule="auto"/>
      </w:pPr>
      <w:r>
        <w:t>Disponibilité</w:t>
      </w:r>
      <w:r w:rsidR="00064EF4">
        <w:tab/>
      </w:r>
      <w:r w:rsidR="00E61F56">
        <w:t>de suite</w:t>
      </w:r>
    </w:p>
    <w:p w14:paraId="21736146" w14:textId="77777777" w:rsidR="00E12EA4" w:rsidRDefault="00E12EA4" w:rsidP="00025FEB">
      <w:pPr>
        <w:spacing w:after="0" w:line="240" w:lineRule="auto"/>
      </w:pPr>
    </w:p>
    <w:p w14:paraId="62676FEE" w14:textId="77777777" w:rsidR="006449C2" w:rsidRDefault="006449C2" w:rsidP="00025FEB">
      <w:pPr>
        <w:spacing w:after="0" w:line="240" w:lineRule="auto"/>
      </w:pPr>
    </w:p>
    <w:p w14:paraId="353DE277" w14:textId="77777777" w:rsidR="00295EE8" w:rsidRDefault="00295EE8" w:rsidP="00025FEB">
      <w:pPr>
        <w:tabs>
          <w:tab w:val="left" w:pos="2694"/>
        </w:tabs>
        <w:spacing w:after="0" w:line="240" w:lineRule="auto"/>
      </w:pPr>
      <w:r>
        <w:rPr>
          <w:b/>
          <w:caps/>
          <w:sz w:val="32"/>
          <w:szCs w:val="32"/>
        </w:rPr>
        <w:t>contact</w:t>
      </w:r>
    </w:p>
    <w:sdt>
      <w:sdtPr>
        <w:id w:val="1132145202"/>
        <w:placeholder>
          <w:docPart w:val="51700396DBA147C5BCAAA26BF16651A5"/>
        </w:placeholder>
      </w:sdtPr>
      <w:sdtEndPr/>
      <w:sdtContent>
        <w:p w14:paraId="2225C361" w14:textId="77777777" w:rsidR="00295EE8" w:rsidRDefault="008A6826" w:rsidP="00025FEB">
          <w:pPr>
            <w:spacing w:after="0" w:line="240" w:lineRule="auto"/>
          </w:pPr>
          <w:r w:rsidRPr="008A6826">
            <w:rPr>
              <w:noProof/>
            </w:rPr>
            <w:t>Ma</w:t>
          </w:r>
          <w:r>
            <w:rPr>
              <w:noProof/>
            </w:rPr>
            <w:t>nuela Micheloud</w:t>
          </w:r>
        </w:p>
      </w:sdtContent>
    </w:sdt>
    <w:p w14:paraId="1DC5130B" w14:textId="77777777" w:rsidR="004867A5" w:rsidRDefault="00E1591B" w:rsidP="00025FEB">
      <w:pPr>
        <w:spacing w:after="0" w:line="240" w:lineRule="auto"/>
      </w:pPr>
      <w:r>
        <w:t>079 756 02 72</w:t>
      </w:r>
    </w:p>
    <w:p w14:paraId="2C784651" w14:textId="77777777" w:rsidR="004867A5" w:rsidRDefault="00E1591B" w:rsidP="00025FEB">
      <w:pPr>
        <w:tabs>
          <w:tab w:val="left" w:pos="2130"/>
        </w:tabs>
        <w:spacing w:after="0" w:line="240" w:lineRule="auto"/>
      </w:pPr>
      <w:r>
        <w:t>manuela.micheloud@immoval.ch</w:t>
      </w:r>
    </w:p>
    <w:p w14:paraId="1D2E698B" w14:textId="77777777" w:rsidR="00E1591B" w:rsidRPr="008D6DDB" w:rsidRDefault="00E1591B" w:rsidP="00025FEB">
      <w:pPr>
        <w:tabs>
          <w:tab w:val="left" w:pos="2130"/>
        </w:tabs>
        <w:spacing w:after="0" w:line="240" w:lineRule="auto"/>
        <w:rPr>
          <w:sz w:val="16"/>
          <w:szCs w:val="16"/>
        </w:rPr>
      </w:pPr>
    </w:p>
    <w:p w14:paraId="1893C45A" w14:textId="77777777" w:rsidR="00295EE8" w:rsidRDefault="00295EE8" w:rsidP="00025FEB">
      <w:pPr>
        <w:spacing w:after="0" w:line="240" w:lineRule="auto"/>
      </w:pPr>
      <w:proofErr w:type="spellStart"/>
      <w:r>
        <w:t>Immoval</w:t>
      </w:r>
      <w:proofErr w:type="spellEnd"/>
      <w:r>
        <w:t xml:space="preserve"> SA</w:t>
      </w:r>
    </w:p>
    <w:p w14:paraId="77E075C7" w14:textId="77777777" w:rsidR="004867A5" w:rsidRDefault="006449C2" w:rsidP="00025FEB">
      <w:pPr>
        <w:spacing w:after="0" w:line="240" w:lineRule="auto"/>
        <w:rPr>
          <w:color w:val="000000" w:themeColor="text1"/>
        </w:rPr>
      </w:pPr>
      <w:r>
        <w:t>Rue S</w:t>
      </w:r>
      <w:r w:rsidR="001038AD">
        <w:t>ain</w:t>
      </w:r>
      <w:r>
        <w:t>t-Denis 74</w:t>
      </w:r>
    </w:p>
    <w:p w14:paraId="79133F43" w14:textId="77777777" w:rsidR="00576511" w:rsidRDefault="006449C2" w:rsidP="00025FEB">
      <w:pPr>
        <w:spacing w:after="0" w:line="240" w:lineRule="auto"/>
        <w:rPr>
          <w:color w:val="000000" w:themeColor="text1"/>
        </w:rPr>
      </w:pPr>
      <w:r>
        <w:rPr>
          <w:color w:val="000000" w:themeColor="text1"/>
        </w:rPr>
        <w:t>1630 Bulle</w:t>
      </w:r>
    </w:p>
    <w:p w14:paraId="726EE3CC" w14:textId="77777777" w:rsidR="006449C2" w:rsidRDefault="006449C2" w:rsidP="00025FEB">
      <w:pPr>
        <w:spacing w:after="0" w:line="240" w:lineRule="auto"/>
        <w:rPr>
          <w:color w:val="000000" w:themeColor="text1"/>
        </w:rPr>
      </w:pPr>
    </w:p>
    <w:p w14:paraId="413C864D" w14:textId="0C35FEBA" w:rsidR="00EA33E8" w:rsidRDefault="00ED493A" w:rsidP="0023177F">
      <w:pPr>
        <w:spacing w:after="0" w:line="240" w:lineRule="auto"/>
      </w:pPr>
      <w:r>
        <w:rPr>
          <w:noProof/>
          <w:color w:val="000000" w:themeColor="text1"/>
          <w:lang w:eastAsia="fr-CH"/>
        </w:rPr>
        <w:lastRenderedPageBreak/>
        <w:drawing>
          <wp:anchor distT="0" distB="0" distL="114300" distR="114300" simplePos="0" relativeHeight="251713024" behindDoc="0" locked="0" layoutInCell="1" allowOverlap="1" wp14:anchorId="22FF65BD" wp14:editId="5E85B561">
            <wp:simplePos x="0" y="0"/>
            <wp:positionH relativeFrom="column">
              <wp:posOffset>612058</wp:posOffset>
            </wp:positionH>
            <wp:positionV relativeFrom="paragraph">
              <wp:posOffset>415784</wp:posOffset>
            </wp:positionV>
            <wp:extent cx="5303050" cy="3977288"/>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3050" cy="3977288"/>
                    </a:xfrm>
                    <a:prstGeom prst="rect">
                      <a:avLst/>
                    </a:prstGeom>
                  </pic:spPr>
                </pic:pic>
              </a:graphicData>
            </a:graphic>
            <wp14:sizeRelH relativeFrom="margin">
              <wp14:pctWidth>0</wp14:pctWidth>
            </wp14:sizeRelH>
            <wp14:sizeRelV relativeFrom="margin">
              <wp14:pctHeight>0</wp14:pctHeight>
            </wp14:sizeRelV>
          </wp:anchor>
        </w:drawing>
      </w:r>
      <w:r w:rsidR="001B45E2">
        <w:rPr>
          <w:noProof/>
          <w:color w:val="000000" w:themeColor="text1"/>
          <w:lang w:eastAsia="fr-CH"/>
        </w:rPr>
        <mc:AlternateContent>
          <mc:Choice Requires="wps">
            <w:drawing>
              <wp:anchor distT="0" distB="0" distL="114300" distR="114300" simplePos="0" relativeHeight="251727360" behindDoc="0" locked="0" layoutInCell="1" allowOverlap="1" wp14:anchorId="3F54C60C" wp14:editId="0E79CDBC">
                <wp:simplePos x="0" y="0"/>
                <wp:positionH relativeFrom="column">
                  <wp:posOffset>348615</wp:posOffset>
                </wp:positionH>
                <wp:positionV relativeFrom="paragraph">
                  <wp:posOffset>123190</wp:posOffset>
                </wp:positionV>
                <wp:extent cx="1485900" cy="279400"/>
                <wp:effectExtent l="0" t="0" r="0" b="6350"/>
                <wp:wrapNone/>
                <wp:docPr id="24" name="Zone de texte 24"/>
                <wp:cNvGraphicFramePr/>
                <a:graphic xmlns:a="http://schemas.openxmlformats.org/drawingml/2006/main">
                  <a:graphicData uri="http://schemas.microsoft.com/office/word/2010/wordprocessingShape">
                    <wps:wsp>
                      <wps:cNvSpPr txBox="1"/>
                      <wps:spPr>
                        <a:xfrm>
                          <a:off x="0" y="0"/>
                          <a:ext cx="14859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7E37D" w14:textId="77777777" w:rsidR="001B45E2" w:rsidRPr="001B45E2" w:rsidRDefault="001B45E2">
                            <w:pPr>
                              <w:rPr>
                                <w:b/>
                                <w:sz w:val="24"/>
                                <w:szCs w:val="24"/>
                              </w:rPr>
                            </w:pPr>
                            <w:r w:rsidRPr="001B45E2">
                              <w:rPr>
                                <w:b/>
                                <w:sz w:val="24"/>
                                <w:szCs w:val="24"/>
                              </w:rPr>
                              <w:t>ANNEXES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54C60C" id="_x0000_t202" coordsize="21600,21600" o:spt="202" path="m,l,21600r21600,l21600,xe">
                <v:stroke joinstyle="miter"/>
                <v:path gradientshapeok="t" o:connecttype="rect"/>
              </v:shapetype>
              <v:shape id="Zone de texte 24" o:spid="_x0000_s1027" type="#_x0000_t202" style="position:absolute;margin-left:27.45pt;margin-top:9.7pt;width:117pt;height:22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" fillcolor="white [3201]" stroked="f" strokeweight=".5pt">
                <v:textbox>
                  <w:txbxContent>
                    <w:p w14:paraId="4507E37D" w14:textId="77777777" w:rsidR="001B45E2" w:rsidRPr="001B45E2" w:rsidRDefault="001B45E2">
                      <w:pPr>
                        <w:rPr>
                          <w:b/>
                          <w:sz w:val="24"/>
                          <w:szCs w:val="24"/>
                        </w:rPr>
                      </w:pPr>
                      <w:r w:rsidRPr="001B45E2">
                        <w:rPr>
                          <w:b/>
                          <w:sz w:val="24"/>
                          <w:szCs w:val="24"/>
                        </w:rPr>
                        <w:t>ANNEXES</w:t>
                      </w:r>
                    </w:p>
                  </w:txbxContent>
                </v:textbox>
              </v:shape>
            </w:pict>
          </mc:Fallback>
        </mc:AlternateContent>
      </w:r>
      <w:r w:rsidR="00A26D08" w:rsidRPr="00575511">
        <w:rPr>
          <w:noProof/>
          <w:lang w:eastAsia="fr-CH"/>
        </w:rPr>
        <mc:AlternateContent>
          <mc:Choice Requires="wps">
            <w:drawing>
              <wp:inline distT="0" distB="0" distL="0" distR="0" wp14:anchorId="755E8F94" wp14:editId="47B71CD9">
                <wp:extent cx="5248800" cy="4093495"/>
                <wp:effectExtent l="0" t="0" r="9525" b="2540"/>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48800" cy="4093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32541" w14:textId="3D45188F" w:rsidR="003E5555" w:rsidRPr="00B91DFB" w:rsidRDefault="003E5555" w:rsidP="00A26D08">
                            <w:pPr>
                              <w:jc w:val="center"/>
                              <w:rPr>
                                <w:i/>
                                <w:color w:val="F79646" w:themeColor="accent6"/>
                              </w:rPr>
                            </w:pPr>
                            <w:proofErr w:type="gramStart"/>
                            <w:r w:rsidRPr="00B91DFB">
                              <w:rPr>
                                <w:i/>
                                <w:color w:val="F79646" w:themeColor="accent6"/>
                              </w:rPr>
                              <w:t>dossiers</w:t>
                            </w:r>
                            <w:proofErr w:type="gramEnd"/>
                            <w:r w:rsidRPr="00B91DFB">
                              <w:rPr>
                                <w:i/>
                                <w:color w:val="F79646" w:themeColor="accent6"/>
                              </w:rPr>
                              <w:t xml:space="preserve"> de vente :</w:t>
                            </w:r>
                          </w:p>
                          <w:p w14:paraId="09892168" w14:textId="77777777" w:rsidR="002C0A2A" w:rsidRPr="00B91DFB" w:rsidRDefault="002C0A2A" w:rsidP="00A26D08">
                            <w:pPr>
                              <w:jc w:val="center"/>
                              <w:rPr>
                                <w:color w:val="F79646" w:themeColor="accent6"/>
                              </w:rPr>
                            </w:pPr>
                          </w:p>
                          <w:p w14:paraId="6CD350BF" w14:textId="77777777" w:rsidR="00575511" w:rsidRPr="00B91DFB" w:rsidRDefault="00575511" w:rsidP="00EA33E8">
                            <w:pPr>
                              <w:jc w:val="center"/>
                              <w:rPr>
                                <w:color w:val="F79646" w:themeColor="accent6"/>
                              </w:rPr>
                            </w:pPr>
                            <w:r w:rsidRPr="00B91DFB">
                              <w:rPr>
                                <w:color w:val="F79646" w:themeColor="accent6"/>
                              </w:rPr>
                              <w:t>1. Environnement (prises de vue de l’environnement du bien)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5E8F94" id="Rectangle 28" o:spid="_x0000_s1028" style="width:413.3pt;height:32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" fillcolor="white [3212]" stroked="f" strokeweight="2pt">
                <o:lock v:ext="edit" aspectratio="t"/>
                <v:textbox>
                  <w:txbxContent>
                    <w:p w14:paraId="50132541" w14:textId="3D45188F" w:rsidR="003E5555" w:rsidRPr="00B91DFB" w:rsidRDefault="003E5555" w:rsidP="00A26D08">
                      <w:pPr>
                        <w:jc w:val="center"/>
                        <w:rPr>
                          <w:i/>
                          <w:color w:val="F79646" w:themeColor="accent6"/>
                        </w:rPr>
                      </w:pPr>
                      <w:proofErr w:type="gramStart"/>
                      <w:r w:rsidRPr="00B91DFB">
                        <w:rPr>
                          <w:i/>
                          <w:color w:val="F79646" w:themeColor="accent6"/>
                        </w:rPr>
                        <w:t>dossiers</w:t>
                      </w:r>
                      <w:proofErr w:type="gramEnd"/>
                      <w:r w:rsidRPr="00B91DFB">
                        <w:rPr>
                          <w:i/>
                          <w:color w:val="F79646" w:themeColor="accent6"/>
                        </w:rPr>
                        <w:t xml:space="preserve"> de vente :</w:t>
                      </w:r>
                    </w:p>
                    <w:p w14:paraId="09892168" w14:textId="77777777" w:rsidR="002C0A2A" w:rsidRPr="00B91DFB" w:rsidRDefault="002C0A2A" w:rsidP="00A26D08">
                      <w:pPr>
                        <w:jc w:val="center"/>
                        <w:rPr>
                          <w:color w:val="F79646" w:themeColor="accent6"/>
                        </w:rPr>
                      </w:pPr>
                    </w:p>
                    <w:p w14:paraId="6CD350BF" w14:textId="77777777" w:rsidR="00575511" w:rsidRPr="00B91DFB" w:rsidRDefault="00575511" w:rsidP="00EA33E8">
                      <w:pPr>
                        <w:jc w:val="center"/>
                        <w:rPr>
                          <w:color w:val="F79646" w:themeColor="accent6"/>
                        </w:rPr>
                      </w:pPr>
                      <w:r w:rsidRPr="00B91DFB">
                        <w:rPr>
                          <w:color w:val="F79646" w:themeColor="accent6"/>
                        </w:rPr>
                        <w:t>1. Environnement (prises de vue de l’environnement du bien)</w:t>
                      </w:r>
                    </w:p>
                  </w:txbxContent>
                </v:textbox>
                <w10:anchorlock/>
              </v:rect>
            </w:pict>
          </mc:Fallback>
        </mc:AlternateContent>
      </w:r>
    </w:p>
    <w:p w14:paraId="49F9206C" w14:textId="77777777" w:rsidR="00EA33E8" w:rsidRDefault="00EA33E8" w:rsidP="003E527E">
      <w:pPr>
        <w:spacing w:after="0" w:line="120" w:lineRule="auto"/>
        <w:jc w:val="center"/>
      </w:pPr>
    </w:p>
    <w:p w14:paraId="755DB103" w14:textId="1F14D68F" w:rsidR="003E527E" w:rsidRDefault="00790CB3" w:rsidP="00EA33E8">
      <w:pPr>
        <w:spacing w:line="240" w:lineRule="auto"/>
        <w:jc w:val="center"/>
      </w:pPr>
      <w:r>
        <w:rPr>
          <w:noProof/>
          <w:lang w:eastAsia="fr-CH"/>
        </w:rPr>
        <w:drawing>
          <wp:anchor distT="0" distB="0" distL="114300" distR="114300" simplePos="0" relativeHeight="251714048" behindDoc="0" locked="0" layoutInCell="1" allowOverlap="1" wp14:anchorId="56DA82E1" wp14:editId="1BDA9E22">
            <wp:simplePos x="0" y="0"/>
            <wp:positionH relativeFrom="column">
              <wp:posOffset>1783080</wp:posOffset>
            </wp:positionH>
            <wp:positionV relativeFrom="paragraph">
              <wp:posOffset>368935</wp:posOffset>
            </wp:positionV>
            <wp:extent cx="3121553" cy="4162425"/>
            <wp:effectExtent l="0" t="0" r="317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1553" cy="4162425"/>
                    </a:xfrm>
                    <a:prstGeom prst="rect">
                      <a:avLst/>
                    </a:prstGeom>
                  </pic:spPr>
                </pic:pic>
              </a:graphicData>
            </a:graphic>
            <wp14:sizeRelH relativeFrom="margin">
              <wp14:pctWidth>0</wp14:pctWidth>
            </wp14:sizeRelH>
            <wp14:sizeRelV relativeFrom="margin">
              <wp14:pctHeight>0</wp14:pctHeight>
            </wp14:sizeRelV>
          </wp:anchor>
        </w:drawing>
      </w:r>
      <w:r w:rsidR="0008686B" w:rsidRPr="00575511">
        <w:rPr>
          <w:noProof/>
          <w:lang w:eastAsia="fr-CH"/>
        </w:rPr>
        <mc:AlternateContent>
          <mc:Choice Requires="wps">
            <w:drawing>
              <wp:inline distT="0" distB="0" distL="0" distR="0" wp14:anchorId="6585654A" wp14:editId="498BBBDF">
                <wp:extent cx="5220000" cy="4071035"/>
                <wp:effectExtent l="0" t="0" r="0" b="5715"/>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20000" cy="4071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55989" w14:textId="5BBCA140" w:rsidR="0008686B" w:rsidRPr="00B91DFB" w:rsidRDefault="0008686B" w:rsidP="00EA33E8">
                            <w:pPr>
                              <w:jc w:val="center"/>
                              <w:rPr>
                                <w:color w:val="F79646" w:themeColor="accent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85654A" id="Rectangle 30" o:spid="_x0000_s1029" style="width:411pt;height:3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" fillcolor="white [3212]" stroked="f" strokeweight="2pt">
                <o:lock v:ext="edit" aspectratio="t"/>
                <v:textbox>
                  <w:txbxContent>
                    <w:p w14:paraId="46555989" w14:textId="5BBCA140" w:rsidR="0008686B" w:rsidRPr="00B91DFB" w:rsidRDefault="0008686B" w:rsidP="00EA33E8">
                      <w:pPr>
                        <w:jc w:val="center"/>
                        <w:rPr>
                          <w:color w:val="F79646" w:themeColor="accent6"/>
                        </w:rPr>
                      </w:pPr>
                    </w:p>
                  </w:txbxContent>
                </v:textbox>
                <w10:anchorlock/>
              </v:rect>
            </w:pict>
          </mc:Fallback>
        </mc:AlternateContent>
      </w:r>
    </w:p>
    <w:p w14:paraId="7D78009D" w14:textId="77777777" w:rsidR="008B00AC" w:rsidRDefault="008B00AC" w:rsidP="00EA33E8">
      <w:pPr>
        <w:spacing w:line="240" w:lineRule="auto"/>
        <w:jc w:val="center"/>
      </w:pPr>
    </w:p>
    <w:p w14:paraId="265CC1DE" w14:textId="77777777" w:rsidR="0008686B" w:rsidRDefault="0032440A" w:rsidP="00790CB3">
      <w:pPr>
        <w:spacing w:line="120" w:lineRule="auto"/>
      </w:pPr>
      <w:r>
        <w:rPr>
          <w:noProof/>
          <w:lang w:eastAsia="fr-CH"/>
        </w:rPr>
        <w:lastRenderedPageBreak/>
        <w:drawing>
          <wp:anchor distT="0" distB="0" distL="114300" distR="114300" simplePos="0" relativeHeight="251715072" behindDoc="0" locked="0" layoutInCell="1" allowOverlap="1" wp14:anchorId="10B33ABF" wp14:editId="6DCF0783">
            <wp:simplePos x="0" y="0"/>
            <wp:positionH relativeFrom="column">
              <wp:posOffset>708539</wp:posOffset>
            </wp:positionH>
            <wp:positionV relativeFrom="paragraph">
              <wp:posOffset>-146050</wp:posOffset>
            </wp:positionV>
            <wp:extent cx="5324081" cy="3994785"/>
            <wp:effectExtent l="0" t="0" r="0"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4081" cy="3994785"/>
                    </a:xfrm>
                    <a:prstGeom prst="rect">
                      <a:avLst/>
                    </a:prstGeom>
                  </pic:spPr>
                </pic:pic>
              </a:graphicData>
            </a:graphic>
            <wp14:sizeRelH relativeFrom="margin">
              <wp14:pctWidth>0</wp14:pctWidth>
            </wp14:sizeRelH>
            <wp14:sizeRelV relativeFrom="margin">
              <wp14:pctHeight>0</wp14:pctHeight>
            </wp14:sizeRelV>
          </wp:anchor>
        </w:drawing>
      </w:r>
    </w:p>
    <w:p w14:paraId="4F862C34" w14:textId="2CC5B29A" w:rsidR="00EA33E8" w:rsidRDefault="00EB6848" w:rsidP="00EA33E8">
      <w:pPr>
        <w:spacing w:after="0" w:line="240" w:lineRule="auto"/>
        <w:jc w:val="center"/>
      </w:pPr>
      <w:r>
        <w:rPr>
          <w:noProof/>
          <w:lang w:eastAsia="fr-CH"/>
        </w:rPr>
        <w:drawing>
          <wp:anchor distT="0" distB="0" distL="114300" distR="114300" simplePos="0" relativeHeight="251716096" behindDoc="0" locked="0" layoutInCell="1" allowOverlap="1" wp14:anchorId="52C442FA" wp14:editId="5F806B7B">
            <wp:simplePos x="0" y="0"/>
            <wp:positionH relativeFrom="column">
              <wp:posOffset>1736090</wp:posOffset>
            </wp:positionH>
            <wp:positionV relativeFrom="paragraph">
              <wp:posOffset>3934460</wp:posOffset>
            </wp:positionV>
            <wp:extent cx="3295650" cy="4395315"/>
            <wp:effectExtent l="0" t="0" r="0"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5650" cy="4395315"/>
                    </a:xfrm>
                    <a:prstGeom prst="rect">
                      <a:avLst/>
                    </a:prstGeom>
                  </pic:spPr>
                </pic:pic>
              </a:graphicData>
            </a:graphic>
            <wp14:sizeRelH relativeFrom="margin">
              <wp14:pctWidth>0</wp14:pctWidth>
            </wp14:sizeRelH>
            <wp14:sizeRelV relativeFrom="margin">
              <wp14:pctHeight>0</wp14:pctHeight>
            </wp14:sizeRelV>
          </wp:anchor>
        </w:drawing>
      </w:r>
      <w:r w:rsidR="00EA33E8" w:rsidRPr="00575511">
        <w:rPr>
          <w:noProof/>
          <w:lang w:eastAsia="fr-CH"/>
        </w:rPr>
        <mc:AlternateContent>
          <mc:Choice Requires="wps">
            <w:drawing>
              <wp:inline distT="0" distB="0" distL="0" distR="0" wp14:anchorId="168BBFA0" wp14:editId="51BC7421">
                <wp:extent cx="5220000" cy="4071034"/>
                <wp:effectExtent l="0" t="0" r="0" b="5715"/>
                <wp:docPr id="65" name="Rectangl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20000" cy="4071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7EB07" w14:textId="77777777" w:rsidR="00EA33E8" w:rsidRPr="00B91DFB" w:rsidRDefault="00EA33E8" w:rsidP="00EA33E8">
                            <w:pPr>
                              <w:jc w:val="center"/>
                              <w:rPr>
                                <w:color w:val="F79646" w:themeColor="accent6"/>
                              </w:rPr>
                            </w:pPr>
                            <w:r w:rsidRPr="00B91DFB">
                              <w:rPr>
                                <w:color w:val="F79646" w:themeColor="accent6"/>
                              </w:rPr>
                              <w:t>3. Cuisine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8BBFA0" id="Rectangle 65" o:spid="_x0000_s1030" style="width:411pt;height:3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" fillcolor="white [3212]" stroked="f" strokeweight="2pt">
                <o:lock v:ext="edit" aspectratio="t"/>
                <v:textbox>
                  <w:txbxContent>
                    <w:p w14:paraId="0FD7EB07" w14:textId="77777777" w:rsidR="00EA33E8" w:rsidRPr="00B91DFB" w:rsidRDefault="00EA33E8" w:rsidP="00EA33E8">
                      <w:pPr>
                        <w:jc w:val="center"/>
                        <w:rPr>
                          <w:color w:val="F79646" w:themeColor="accent6"/>
                        </w:rPr>
                      </w:pPr>
                      <w:r w:rsidRPr="00B91DFB">
                        <w:rPr>
                          <w:color w:val="F79646" w:themeColor="accent6"/>
                        </w:rPr>
                        <w:t>3. Cuisine</w:t>
                      </w:r>
                    </w:p>
                  </w:txbxContent>
                </v:textbox>
                <w10:anchorlock/>
              </v:rect>
            </w:pict>
          </mc:Fallback>
        </mc:AlternateContent>
      </w:r>
    </w:p>
    <w:p w14:paraId="695A9676" w14:textId="18BD5EA7" w:rsidR="00EA33E8" w:rsidRDefault="00EA33E8" w:rsidP="003E527E">
      <w:pPr>
        <w:spacing w:after="0" w:line="120" w:lineRule="auto"/>
        <w:jc w:val="center"/>
      </w:pPr>
    </w:p>
    <w:p w14:paraId="534B2952" w14:textId="33570774" w:rsidR="003E527E" w:rsidRDefault="00EA33E8" w:rsidP="00EA33E8">
      <w:pPr>
        <w:spacing w:line="240" w:lineRule="auto"/>
        <w:jc w:val="center"/>
      </w:pPr>
      <w:r w:rsidRPr="00575511">
        <w:rPr>
          <w:noProof/>
          <w:lang w:eastAsia="fr-CH"/>
        </w:rPr>
        <mc:AlternateContent>
          <mc:Choice Requires="wps">
            <w:drawing>
              <wp:inline distT="0" distB="0" distL="0" distR="0" wp14:anchorId="4B2B46BF" wp14:editId="5645D937">
                <wp:extent cx="5220000" cy="4071034"/>
                <wp:effectExtent l="0" t="0" r="0" b="5715"/>
                <wp:docPr id="66" name="Rectangl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20000" cy="4071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0457D" w14:textId="77777777" w:rsidR="00EA33E8" w:rsidRPr="00B91DFB" w:rsidRDefault="00EA33E8" w:rsidP="00EA33E8">
                            <w:pPr>
                              <w:jc w:val="center"/>
                              <w:rPr>
                                <w:color w:val="F79646" w:themeColor="accent6"/>
                              </w:rPr>
                            </w:pPr>
                            <w:r w:rsidRPr="00B91DFB">
                              <w:rPr>
                                <w:color w:val="F79646" w:themeColor="accent6"/>
                              </w:rPr>
                              <w:t>4. Chambres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2B46BF" id="Rectangle 66" o:spid="_x0000_s1031" style="width:411pt;height:3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" fillcolor="white [3212]" stroked="f" strokeweight="2pt">
                <o:lock v:ext="edit" aspectratio="t"/>
                <v:textbox>
                  <w:txbxContent>
                    <w:p w14:paraId="28E0457D" w14:textId="77777777" w:rsidR="00EA33E8" w:rsidRPr="00B91DFB" w:rsidRDefault="00EA33E8" w:rsidP="00EA33E8">
                      <w:pPr>
                        <w:jc w:val="center"/>
                        <w:rPr>
                          <w:color w:val="F79646" w:themeColor="accent6"/>
                        </w:rPr>
                      </w:pPr>
                      <w:r w:rsidRPr="00B91DFB">
                        <w:rPr>
                          <w:color w:val="F79646" w:themeColor="accent6"/>
                        </w:rPr>
                        <w:t>4. Chambres</w:t>
                      </w:r>
                    </w:p>
                  </w:txbxContent>
                </v:textbox>
                <w10:anchorlock/>
              </v:rect>
            </w:pict>
          </mc:Fallback>
        </mc:AlternateContent>
      </w:r>
    </w:p>
    <w:p w14:paraId="057D23AE" w14:textId="537DB610" w:rsidR="00EA33E8" w:rsidRDefault="00EA33E8" w:rsidP="00C054D7">
      <w:pPr>
        <w:tabs>
          <w:tab w:val="left" w:pos="9356"/>
        </w:tabs>
        <w:spacing w:line="120" w:lineRule="auto"/>
        <w:jc w:val="center"/>
      </w:pPr>
      <w:r>
        <w:br w:type="page"/>
      </w:r>
      <w:r w:rsidR="00C054D7">
        <w:rPr>
          <w:noProof/>
          <w:lang w:eastAsia="fr-CH"/>
        </w:rPr>
        <w:lastRenderedPageBreak/>
        <w:drawing>
          <wp:anchor distT="0" distB="0" distL="114300" distR="114300" simplePos="0" relativeHeight="251718144" behindDoc="0" locked="0" layoutInCell="1" allowOverlap="1" wp14:anchorId="50AAE5ED" wp14:editId="341DA33E">
            <wp:simplePos x="0" y="0"/>
            <wp:positionH relativeFrom="column">
              <wp:posOffset>640939</wp:posOffset>
            </wp:positionH>
            <wp:positionV relativeFrom="paragraph">
              <wp:posOffset>-12700</wp:posOffset>
            </wp:positionV>
            <wp:extent cx="5264972" cy="3948729"/>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4972" cy="3948729"/>
                    </a:xfrm>
                    <a:prstGeom prst="rect">
                      <a:avLst/>
                    </a:prstGeom>
                  </pic:spPr>
                </pic:pic>
              </a:graphicData>
            </a:graphic>
            <wp14:sizeRelH relativeFrom="margin">
              <wp14:pctWidth>0</wp14:pctWidth>
            </wp14:sizeRelH>
            <wp14:sizeRelV relativeFrom="margin">
              <wp14:pctHeight>0</wp14:pctHeight>
            </wp14:sizeRelV>
          </wp:anchor>
        </w:drawing>
      </w:r>
      <w:r w:rsidRPr="00575511">
        <w:rPr>
          <w:noProof/>
          <w:lang w:eastAsia="fr-CH"/>
        </w:rPr>
        <mc:AlternateContent>
          <mc:Choice Requires="wps">
            <w:drawing>
              <wp:inline distT="0" distB="0" distL="0" distR="0" wp14:anchorId="063F79D2" wp14:editId="4C31190C">
                <wp:extent cx="5220000" cy="4071034"/>
                <wp:effectExtent l="0" t="0" r="0" b="5715"/>
                <wp:docPr id="67" name="Rectangl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20000" cy="4071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D1638" w14:textId="77777777" w:rsidR="00EA33E8" w:rsidRPr="00B91DFB" w:rsidRDefault="00B45708" w:rsidP="00EA33E8">
                            <w:pPr>
                              <w:jc w:val="center"/>
                              <w:rPr>
                                <w:color w:val="F79646" w:themeColor="accent6"/>
                              </w:rPr>
                            </w:pPr>
                            <w:r>
                              <w:rPr>
                                <w:color w:val="F79646" w:themeColor="accent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3F79D2" id="Rectangle 67" o:spid="_x0000_s1032" style="width:411pt;height:3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" fillcolor="white [3212]" stroked="f" strokeweight="2pt">
                <o:lock v:ext="edit" aspectratio="t"/>
                <v:textbox>
                  <w:txbxContent>
                    <w:p w14:paraId="48FD1638" w14:textId="77777777" w:rsidR="00EA33E8" w:rsidRPr="00B91DFB" w:rsidRDefault="00B45708" w:rsidP="00EA33E8">
                      <w:pPr>
                        <w:jc w:val="center"/>
                        <w:rPr>
                          <w:color w:val="F79646" w:themeColor="accent6"/>
                        </w:rPr>
                      </w:pPr>
                      <w:r>
                        <w:rPr>
                          <w:color w:val="F79646" w:themeColor="accent6"/>
                        </w:rPr>
                        <w:t xml:space="preserve">   </w:t>
                      </w:r>
                    </w:p>
                  </w:txbxContent>
                </v:textbox>
                <w10:anchorlock/>
              </v:rect>
            </w:pict>
          </mc:Fallback>
        </mc:AlternateContent>
      </w:r>
    </w:p>
    <w:p w14:paraId="2CCE8B7A" w14:textId="54C227B3" w:rsidR="00EA33E8" w:rsidRDefault="00EA33E8" w:rsidP="003E527E">
      <w:pPr>
        <w:spacing w:after="0" w:line="120" w:lineRule="auto"/>
        <w:jc w:val="center"/>
      </w:pPr>
    </w:p>
    <w:p w14:paraId="0AC982D1" w14:textId="32EF00F3" w:rsidR="00AB0728" w:rsidRDefault="00AB0728" w:rsidP="003E527E">
      <w:pPr>
        <w:spacing w:after="0" w:line="120" w:lineRule="auto"/>
        <w:jc w:val="center"/>
      </w:pPr>
    </w:p>
    <w:p w14:paraId="6FAC47F1" w14:textId="17A26EF9" w:rsidR="00AB0728" w:rsidRDefault="00AB0728" w:rsidP="003E527E">
      <w:pPr>
        <w:spacing w:after="0" w:line="120" w:lineRule="auto"/>
        <w:jc w:val="center"/>
      </w:pPr>
    </w:p>
    <w:p w14:paraId="3F50D559" w14:textId="60159B22" w:rsidR="00AB0728" w:rsidRDefault="00AB0728" w:rsidP="003E527E">
      <w:pPr>
        <w:spacing w:after="0" w:line="120" w:lineRule="auto"/>
        <w:jc w:val="center"/>
      </w:pPr>
    </w:p>
    <w:p w14:paraId="1B158748" w14:textId="18BE728F" w:rsidR="00AB0728" w:rsidRDefault="003857A3" w:rsidP="003E527E">
      <w:pPr>
        <w:spacing w:after="0" w:line="120" w:lineRule="auto"/>
        <w:jc w:val="center"/>
      </w:pPr>
      <w:r>
        <w:rPr>
          <w:noProof/>
          <w:lang w:eastAsia="fr-CH"/>
        </w:rPr>
        <w:drawing>
          <wp:anchor distT="0" distB="0" distL="114300" distR="114300" simplePos="0" relativeHeight="251736576" behindDoc="0" locked="0" layoutInCell="1" allowOverlap="1" wp14:anchorId="129ABE33" wp14:editId="6EBB15D3">
            <wp:simplePos x="0" y="0"/>
            <wp:positionH relativeFrom="column">
              <wp:posOffset>659765</wp:posOffset>
            </wp:positionH>
            <wp:positionV relativeFrom="paragraph">
              <wp:posOffset>10795</wp:posOffset>
            </wp:positionV>
            <wp:extent cx="5260340" cy="394525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0340" cy="3945255"/>
                    </a:xfrm>
                    <a:prstGeom prst="rect">
                      <a:avLst/>
                    </a:prstGeom>
                  </pic:spPr>
                </pic:pic>
              </a:graphicData>
            </a:graphic>
            <wp14:sizeRelH relativeFrom="margin">
              <wp14:pctWidth>0</wp14:pctWidth>
            </wp14:sizeRelH>
            <wp14:sizeRelV relativeFrom="margin">
              <wp14:pctHeight>0</wp14:pctHeight>
            </wp14:sizeRelV>
          </wp:anchor>
        </w:drawing>
      </w:r>
    </w:p>
    <w:p w14:paraId="23F3A7BB" w14:textId="4DE08601" w:rsidR="00AB0728" w:rsidRDefault="00AB0728" w:rsidP="003E527E">
      <w:pPr>
        <w:spacing w:after="0" w:line="120" w:lineRule="auto"/>
        <w:jc w:val="center"/>
      </w:pPr>
    </w:p>
    <w:p w14:paraId="55766ADA" w14:textId="0466E068" w:rsidR="00AB0728" w:rsidRDefault="00AB0728" w:rsidP="003E527E">
      <w:pPr>
        <w:spacing w:after="0" w:line="120" w:lineRule="auto"/>
        <w:jc w:val="center"/>
      </w:pPr>
    </w:p>
    <w:p w14:paraId="3AEE16B2" w14:textId="38BA4D44" w:rsidR="00AB0728" w:rsidRDefault="00AB0728" w:rsidP="003E527E">
      <w:pPr>
        <w:spacing w:after="0" w:line="120" w:lineRule="auto"/>
        <w:jc w:val="center"/>
      </w:pPr>
    </w:p>
    <w:p w14:paraId="5AE97AE9" w14:textId="35449A8D" w:rsidR="00AB0728" w:rsidRDefault="00AB0728" w:rsidP="003E527E">
      <w:pPr>
        <w:spacing w:after="0" w:line="120" w:lineRule="auto"/>
        <w:jc w:val="center"/>
      </w:pPr>
    </w:p>
    <w:p w14:paraId="4A1D2B17" w14:textId="04D26DFA" w:rsidR="00AB0728" w:rsidRDefault="00AB0728" w:rsidP="003E527E">
      <w:pPr>
        <w:spacing w:after="0" w:line="120" w:lineRule="auto"/>
        <w:jc w:val="center"/>
      </w:pPr>
    </w:p>
    <w:p w14:paraId="5C0AE127" w14:textId="71C588A9" w:rsidR="00AB0728" w:rsidRDefault="00AB0728" w:rsidP="003E527E">
      <w:pPr>
        <w:spacing w:after="0" w:line="120" w:lineRule="auto"/>
        <w:jc w:val="center"/>
      </w:pPr>
    </w:p>
    <w:p w14:paraId="286C802B" w14:textId="77777777" w:rsidR="00AB0728" w:rsidRDefault="00AB0728" w:rsidP="003E527E">
      <w:pPr>
        <w:spacing w:after="0" w:line="120" w:lineRule="auto"/>
        <w:jc w:val="center"/>
      </w:pPr>
    </w:p>
    <w:p w14:paraId="657DB3C8" w14:textId="5E6C8581" w:rsidR="00AB0728" w:rsidRDefault="00AB0728" w:rsidP="003E527E">
      <w:pPr>
        <w:spacing w:after="0" w:line="120" w:lineRule="auto"/>
        <w:jc w:val="center"/>
      </w:pPr>
    </w:p>
    <w:p w14:paraId="2266E868" w14:textId="77777777" w:rsidR="00AB0728" w:rsidRDefault="00AB0728" w:rsidP="003E527E">
      <w:pPr>
        <w:spacing w:after="0" w:line="120" w:lineRule="auto"/>
        <w:jc w:val="center"/>
      </w:pPr>
    </w:p>
    <w:p w14:paraId="60EEB512" w14:textId="70E0E0F0" w:rsidR="003E527E" w:rsidRDefault="00DA68B5" w:rsidP="00B91DFB">
      <w:pPr>
        <w:spacing w:line="240" w:lineRule="auto"/>
        <w:jc w:val="center"/>
      </w:pPr>
      <w:r>
        <w:rPr>
          <w:noProof/>
          <w:lang w:eastAsia="fr-CH"/>
        </w:rPr>
        <mc:AlternateContent>
          <mc:Choice Requires="wps">
            <w:drawing>
              <wp:anchor distT="0" distB="0" distL="114300" distR="114300" simplePos="0" relativeHeight="251735552" behindDoc="0" locked="0" layoutInCell="1" allowOverlap="1" wp14:anchorId="1293BA8C" wp14:editId="06264D03">
                <wp:simplePos x="0" y="0"/>
                <wp:positionH relativeFrom="column">
                  <wp:posOffset>2080896</wp:posOffset>
                </wp:positionH>
                <wp:positionV relativeFrom="paragraph">
                  <wp:posOffset>3657600</wp:posOffset>
                </wp:positionV>
                <wp:extent cx="45719" cy="53340"/>
                <wp:effectExtent l="0" t="0" r="12065" b="22860"/>
                <wp:wrapNone/>
                <wp:docPr id="18" name="Zone de texte 18"/>
                <wp:cNvGraphicFramePr/>
                <a:graphic xmlns:a="http://schemas.openxmlformats.org/drawingml/2006/main">
                  <a:graphicData uri="http://schemas.microsoft.com/office/word/2010/wordprocessingShape">
                    <wps:wsp>
                      <wps:cNvSpPr txBox="1"/>
                      <wps:spPr>
                        <a:xfrm>
                          <a:off x="0" y="0"/>
                          <a:ext cx="45719" cy="53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DCA9C8" w14:textId="77777777" w:rsidR="00322712" w:rsidRPr="00322712" w:rsidRDefault="00322712" w:rsidP="00F128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BA8C" id="Zone de texte 18" o:spid="_x0000_s1033" type="#_x0000_t202" style="position:absolute;left:0;text-align:left;margin-left:163.85pt;margin-top:4in;width:3.6pt;height:4.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" fillcolor="white [3201]" strokeweight=".5pt">
                <v:textbox>
                  <w:txbxContent>
                    <w:p w14:paraId="2ADCA9C8" w14:textId="77777777" w:rsidR="00322712" w:rsidRPr="00322712" w:rsidRDefault="00322712" w:rsidP="00F12898">
                      <w:pPr>
                        <w:rPr>
                          <w:b/>
                        </w:rPr>
                      </w:pPr>
                    </w:p>
                  </w:txbxContent>
                </v:textbox>
              </v:shape>
            </w:pict>
          </mc:Fallback>
        </mc:AlternateContent>
      </w:r>
    </w:p>
    <w:p w14:paraId="40A564D5" w14:textId="1A434377" w:rsidR="005C41A4" w:rsidRDefault="005C41A4" w:rsidP="00B45708">
      <w:pPr>
        <w:spacing w:line="120" w:lineRule="auto"/>
      </w:pPr>
    </w:p>
    <w:p w14:paraId="241A0B6F" w14:textId="4620923D" w:rsidR="0032440A" w:rsidRDefault="0032440A" w:rsidP="00B45708">
      <w:pPr>
        <w:spacing w:line="120" w:lineRule="auto"/>
      </w:pPr>
    </w:p>
    <w:p w14:paraId="163562D0" w14:textId="35C4B3D9" w:rsidR="0032440A" w:rsidRDefault="0032440A" w:rsidP="00B45708">
      <w:pPr>
        <w:spacing w:line="120" w:lineRule="auto"/>
      </w:pPr>
    </w:p>
    <w:p w14:paraId="191C95F7" w14:textId="355036B9" w:rsidR="0032440A" w:rsidRDefault="0032440A" w:rsidP="00B45708">
      <w:pPr>
        <w:spacing w:line="120" w:lineRule="auto"/>
      </w:pPr>
    </w:p>
    <w:p w14:paraId="78B1D462" w14:textId="009CF0D4" w:rsidR="0032440A" w:rsidRDefault="0032440A" w:rsidP="00B45708">
      <w:pPr>
        <w:spacing w:line="120" w:lineRule="auto"/>
      </w:pPr>
    </w:p>
    <w:p w14:paraId="592DA185" w14:textId="58888176" w:rsidR="0032440A" w:rsidRDefault="0032440A" w:rsidP="00B45708">
      <w:pPr>
        <w:spacing w:line="120" w:lineRule="auto"/>
      </w:pPr>
    </w:p>
    <w:p w14:paraId="469A5723" w14:textId="17D2186E" w:rsidR="0032440A" w:rsidRDefault="0032440A" w:rsidP="00B45708">
      <w:pPr>
        <w:spacing w:line="120" w:lineRule="auto"/>
      </w:pPr>
    </w:p>
    <w:p w14:paraId="2A0DC22B" w14:textId="060A3E62" w:rsidR="0032440A" w:rsidRDefault="0032440A" w:rsidP="00B45708">
      <w:pPr>
        <w:spacing w:line="120" w:lineRule="auto"/>
      </w:pPr>
    </w:p>
    <w:p w14:paraId="6CDEA709" w14:textId="62E5D5AB" w:rsidR="0032440A" w:rsidRDefault="0032440A" w:rsidP="00B45708">
      <w:pPr>
        <w:spacing w:line="120" w:lineRule="auto"/>
      </w:pPr>
    </w:p>
    <w:p w14:paraId="34BB060C" w14:textId="40A488E8" w:rsidR="0032440A" w:rsidRDefault="0032440A" w:rsidP="00B45708">
      <w:pPr>
        <w:spacing w:line="120" w:lineRule="auto"/>
      </w:pPr>
    </w:p>
    <w:p w14:paraId="1C559898" w14:textId="4093053E" w:rsidR="00EB6848" w:rsidRDefault="00EB6848" w:rsidP="00B45708">
      <w:pPr>
        <w:spacing w:line="120" w:lineRule="auto"/>
      </w:pPr>
    </w:p>
    <w:p w14:paraId="79BE369B" w14:textId="79D09AED" w:rsidR="00EB6848" w:rsidRDefault="00EB6848" w:rsidP="00B45708">
      <w:pPr>
        <w:spacing w:line="120" w:lineRule="auto"/>
      </w:pPr>
    </w:p>
    <w:p w14:paraId="05E3C4EB" w14:textId="77777777" w:rsidR="0032440A" w:rsidRDefault="0032440A" w:rsidP="00B45708">
      <w:pPr>
        <w:spacing w:line="120" w:lineRule="auto"/>
      </w:pPr>
    </w:p>
    <w:p w14:paraId="0E061496" w14:textId="77777777" w:rsidR="0032440A" w:rsidRDefault="0032440A" w:rsidP="00B45708">
      <w:pPr>
        <w:spacing w:line="120" w:lineRule="auto"/>
      </w:pPr>
    </w:p>
    <w:p w14:paraId="1A506E39" w14:textId="6A038BCF" w:rsidR="0032440A" w:rsidRDefault="0032440A" w:rsidP="00B45708">
      <w:pPr>
        <w:spacing w:line="120" w:lineRule="auto"/>
      </w:pPr>
    </w:p>
    <w:p w14:paraId="1AA14F3C" w14:textId="47C43DA9" w:rsidR="0032440A" w:rsidRDefault="0032440A" w:rsidP="00B45708">
      <w:pPr>
        <w:spacing w:line="120" w:lineRule="auto"/>
      </w:pPr>
    </w:p>
    <w:p w14:paraId="3969720F" w14:textId="27CD257D" w:rsidR="0032440A" w:rsidRDefault="0032440A" w:rsidP="00B45708">
      <w:pPr>
        <w:spacing w:line="120" w:lineRule="auto"/>
      </w:pPr>
    </w:p>
    <w:p w14:paraId="1D498B4F" w14:textId="0109DAA8" w:rsidR="0032440A" w:rsidRDefault="0032440A" w:rsidP="00B45708">
      <w:pPr>
        <w:spacing w:line="120" w:lineRule="auto"/>
      </w:pPr>
    </w:p>
    <w:p w14:paraId="297211B8" w14:textId="77777777" w:rsidR="0032440A" w:rsidRDefault="0032440A" w:rsidP="00B45708">
      <w:pPr>
        <w:spacing w:line="120" w:lineRule="auto"/>
      </w:pPr>
    </w:p>
    <w:p w14:paraId="181E8647" w14:textId="7216040B" w:rsidR="0032440A" w:rsidRDefault="003857A3" w:rsidP="00B45708">
      <w:pPr>
        <w:spacing w:line="120" w:lineRule="auto"/>
      </w:pPr>
      <w:r>
        <w:rPr>
          <w:noProof/>
          <w:lang w:eastAsia="fr-CH"/>
        </w:rPr>
        <w:drawing>
          <wp:anchor distT="0" distB="0" distL="114300" distR="114300" simplePos="0" relativeHeight="251737600" behindDoc="0" locked="0" layoutInCell="1" allowOverlap="1" wp14:anchorId="62FA4F18" wp14:editId="2C6B77AB">
            <wp:simplePos x="0" y="0"/>
            <wp:positionH relativeFrom="margin">
              <wp:posOffset>716915</wp:posOffset>
            </wp:positionH>
            <wp:positionV relativeFrom="paragraph">
              <wp:posOffset>127635</wp:posOffset>
            </wp:positionV>
            <wp:extent cx="5248275" cy="2952115"/>
            <wp:effectExtent l="0" t="0" r="9525" b="6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8275" cy="2952115"/>
                    </a:xfrm>
                    <a:prstGeom prst="rect">
                      <a:avLst/>
                    </a:prstGeom>
                  </pic:spPr>
                </pic:pic>
              </a:graphicData>
            </a:graphic>
            <wp14:sizeRelH relativeFrom="margin">
              <wp14:pctWidth>0</wp14:pctWidth>
            </wp14:sizeRelH>
            <wp14:sizeRelV relativeFrom="margin">
              <wp14:pctHeight>0</wp14:pctHeight>
            </wp14:sizeRelV>
          </wp:anchor>
        </w:drawing>
      </w:r>
    </w:p>
    <w:p w14:paraId="661221BD" w14:textId="386DD5FD" w:rsidR="0032440A" w:rsidRDefault="0032440A" w:rsidP="00B45708">
      <w:pPr>
        <w:spacing w:line="120" w:lineRule="auto"/>
      </w:pPr>
    </w:p>
    <w:p w14:paraId="60A54898" w14:textId="5BF0778E" w:rsidR="0032440A" w:rsidRDefault="0032440A" w:rsidP="00B45708">
      <w:pPr>
        <w:spacing w:line="120" w:lineRule="auto"/>
      </w:pPr>
    </w:p>
    <w:p w14:paraId="3FDECF80" w14:textId="03EF9A24" w:rsidR="0032440A" w:rsidRDefault="0032440A" w:rsidP="00B45708">
      <w:pPr>
        <w:spacing w:line="120" w:lineRule="auto"/>
      </w:pPr>
    </w:p>
    <w:p w14:paraId="61CB4AFF" w14:textId="77777777" w:rsidR="0032440A" w:rsidRDefault="0032440A" w:rsidP="00B45708">
      <w:pPr>
        <w:spacing w:line="120" w:lineRule="auto"/>
      </w:pPr>
    </w:p>
    <w:p w14:paraId="4F090F3F" w14:textId="77777777" w:rsidR="0032440A" w:rsidRDefault="0032440A" w:rsidP="00B45708">
      <w:pPr>
        <w:spacing w:line="120" w:lineRule="auto"/>
      </w:pPr>
    </w:p>
    <w:p w14:paraId="299AD255" w14:textId="77777777" w:rsidR="0032440A" w:rsidRDefault="0032440A" w:rsidP="00B45708">
      <w:pPr>
        <w:spacing w:line="120" w:lineRule="auto"/>
      </w:pPr>
    </w:p>
    <w:p w14:paraId="3383D6AE" w14:textId="77777777" w:rsidR="0032440A" w:rsidRDefault="0032440A" w:rsidP="00B45708">
      <w:pPr>
        <w:spacing w:line="120" w:lineRule="auto"/>
      </w:pPr>
    </w:p>
    <w:p w14:paraId="63CF95D8" w14:textId="77777777" w:rsidR="0032440A" w:rsidRDefault="0032440A" w:rsidP="00B45708">
      <w:pPr>
        <w:spacing w:line="120" w:lineRule="auto"/>
      </w:pPr>
    </w:p>
    <w:p w14:paraId="2DB467FF" w14:textId="77777777" w:rsidR="0032440A" w:rsidRDefault="0032440A" w:rsidP="00B45708">
      <w:pPr>
        <w:spacing w:line="120" w:lineRule="auto"/>
      </w:pPr>
    </w:p>
    <w:p w14:paraId="7D066405" w14:textId="77777777" w:rsidR="0032440A" w:rsidRDefault="0032440A" w:rsidP="00B45708">
      <w:pPr>
        <w:spacing w:line="120" w:lineRule="auto"/>
      </w:pPr>
    </w:p>
    <w:p w14:paraId="79381178" w14:textId="77777777" w:rsidR="0032440A" w:rsidRDefault="0032440A" w:rsidP="00B45708">
      <w:pPr>
        <w:spacing w:line="120" w:lineRule="auto"/>
      </w:pPr>
    </w:p>
    <w:p w14:paraId="770319F5" w14:textId="77777777" w:rsidR="0032440A" w:rsidRDefault="0032440A" w:rsidP="00B45708">
      <w:pPr>
        <w:spacing w:line="120" w:lineRule="auto"/>
      </w:pPr>
    </w:p>
    <w:p w14:paraId="4D07C576" w14:textId="77777777" w:rsidR="0076378F" w:rsidRDefault="0076378F" w:rsidP="00B45708">
      <w:pPr>
        <w:spacing w:line="120" w:lineRule="auto"/>
      </w:pPr>
    </w:p>
    <w:p w14:paraId="3E2F2AA4" w14:textId="77777777" w:rsidR="0076378F" w:rsidRDefault="0076378F" w:rsidP="00B45708">
      <w:pPr>
        <w:spacing w:line="120" w:lineRule="auto"/>
      </w:pPr>
    </w:p>
    <w:p w14:paraId="3283A933" w14:textId="77777777" w:rsidR="0076378F" w:rsidRDefault="0076378F" w:rsidP="00B45708">
      <w:pPr>
        <w:spacing w:line="120" w:lineRule="auto"/>
      </w:pPr>
    </w:p>
    <w:p w14:paraId="7FFED846" w14:textId="77777777" w:rsidR="0076378F" w:rsidRDefault="0076378F" w:rsidP="00B45708">
      <w:pPr>
        <w:spacing w:line="120" w:lineRule="auto"/>
      </w:pPr>
    </w:p>
    <w:p w14:paraId="6EBBF1F5" w14:textId="77777777" w:rsidR="0076378F" w:rsidRDefault="0076378F" w:rsidP="00B45708">
      <w:pPr>
        <w:spacing w:line="120" w:lineRule="auto"/>
      </w:pPr>
    </w:p>
    <w:p w14:paraId="3B3E4003" w14:textId="77777777" w:rsidR="0076378F" w:rsidRDefault="0076378F" w:rsidP="00B45708">
      <w:pPr>
        <w:spacing w:line="120" w:lineRule="auto"/>
      </w:pPr>
    </w:p>
    <w:p w14:paraId="5E2A7E3E" w14:textId="1D1555CE" w:rsidR="0076378F" w:rsidRDefault="0076378F" w:rsidP="00B45708">
      <w:pPr>
        <w:spacing w:line="120" w:lineRule="auto"/>
      </w:pPr>
    </w:p>
    <w:p w14:paraId="1F39F17C" w14:textId="55FDC9DA" w:rsidR="0076378F" w:rsidRDefault="0076378F" w:rsidP="00B45708">
      <w:pPr>
        <w:spacing w:line="120" w:lineRule="auto"/>
      </w:pPr>
    </w:p>
    <w:p w14:paraId="0CF1D72D" w14:textId="0D7B5654" w:rsidR="0076378F" w:rsidRDefault="0076378F" w:rsidP="00B45708">
      <w:pPr>
        <w:spacing w:line="120" w:lineRule="auto"/>
      </w:pPr>
    </w:p>
    <w:p w14:paraId="4801D431" w14:textId="02D90C9B" w:rsidR="00EB6848" w:rsidRDefault="003857A3" w:rsidP="00B45708">
      <w:pPr>
        <w:spacing w:line="120" w:lineRule="auto"/>
      </w:pPr>
      <w:r>
        <w:rPr>
          <w:noProof/>
        </w:rPr>
        <w:drawing>
          <wp:anchor distT="0" distB="0" distL="114300" distR="114300" simplePos="0" relativeHeight="251742720" behindDoc="0" locked="0" layoutInCell="1" allowOverlap="1" wp14:anchorId="5A148343" wp14:editId="6CAFC717">
            <wp:simplePos x="0" y="0"/>
            <wp:positionH relativeFrom="column">
              <wp:posOffset>97974</wp:posOffset>
            </wp:positionH>
            <wp:positionV relativeFrom="paragraph">
              <wp:posOffset>125730</wp:posOffset>
            </wp:positionV>
            <wp:extent cx="6235821" cy="35623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a:extLst>
                        <a:ext uri="{28A0092B-C50C-407E-A947-70E740481C1C}">
                          <a14:useLocalDpi xmlns:a14="http://schemas.microsoft.com/office/drawing/2010/main" val="0"/>
                        </a:ext>
                      </a:extLst>
                    </a:blip>
                    <a:stretch>
                      <a:fillRect/>
                    </a:stretch>
                  </pic:blipFill>
                  <pic:spPr>
                    <a:xfrm>
                      <a:off x="0" y="0"/>
                      <a:ext cx="6235821" cy="3562350"/>
                    </a:xfrm>
                    <a:prstGeom prst="rect">
                      <a:avLst/>
                    </a:prstGeom>
                  </pic:spPr>
                </pic:pic>
              </a:graphicData>
            </a:graphic>
            <wp14:sizeRelH relativeFrom="margin">
              <wp14:pctWidth>0</wp14:pctWidth>
            </wp14:sizeRelH>
            <wp14:sizeRelV relativeFrom="margin">
              <wp14:pctHeight>0</wp14:pctHeight>
            </wp14:sizeRelV>
          </wp:anchor>
        </w:drawing>
      </w:r>
    </w:p>
    <w:p w14:paraId="6D0FAC2C" w14:textId="1D207FF1" w:rsidR="00EB6848" w:rsidRDefault="00EB6848" w:rsidP="00B45708">
      <w:pPr>
        <w:spacing w:line="120" w:lineRule="auto"/>
      </w:pPr>
    </w:p>
    <w:p w14:paraId="6048CFFA" w14:textId="645F95DD" w:rsidR="00EB6848" w:rsidRDefault="00EB6848" w:rsidP="00B45708">
      <w:pPr>
        <w:spacing w:line="120" w:lineRule="auto"/>
      </w:pPr>
    </w:p>
    <w:p w14:paraId="42053CA4" w14:textId="5DF434FF" w:rsidR="00EB6848" w:rsidRDefault="00EB6848" w:rsidP="00B45708">
      <w:pPr>
        <w:spacing w:line="120" w:lineRule="auto"/>
      </w:pPr>
    </w:p>
    <w:p w14:paraId="7CA1F72B" w14:textId="6C943956" w:rsidR="00EB6848" w:rsidRDefault="00EB6848" w:rsidP="00B45708">
      <w:pPr>
        <w:spacing w:line="120" w:lineRule="auto"/>
      </w:pPr>
    </w:p>
    <w:p w14:paraId="0D6876E1" w14:textId="7BA55918" w:rsidR="00EB6848" w:rsidRDefault="00EB6848" w:rsidP="00B45708">
      <w:pPr>
        <w:spacing w:line="120" w:lineRule="auto"/>
      </w:pPr>
    </w:p>
    <w:p w14:paraId="1157F93D" w14:textId="19B19FF5" w:rsidR="00EB6848" w:rsidRDefault="00EB6848" w:rsidP="00B45708">
      <w:pPr>
        <w:spacing w:line="120" w:lineRule="auto"/>
      </w:pPr>
    </w:p>
    <w:p w14:paraId="4E522C48" w14:textId="2C8A7737" w:rsidR="0072199E" w:rsidRDefault="0072199E" w:rsidP="00B45708">
      <w:pPr>
        <w:spacing w:line="120" w:lineRule="auto"/>
      </w:pPr>
    </w:p>
    <w:p w14:paraId="570C355F" w14:textId="0A6866CA" w:rsidR="0072199E" w:rsidRDefault="0072199E" w:rsidP="00B45708">
      <w:pPr>
        <w:spacing w:line="120" w:lineRule="auto"/>
      </w:pPr>
    </w:p>
    <w:p w14:paraId="623C0EB9" w14:textId="77777777" w:rsidR="0072199E" w:rsidRDefault="0072199E" w:rsidP="00B45708">
      <w:pPr>
        <w:spacing w:line="120" w:lineRule="auto"/>
      </w:pPr>
    </w:p>
    <w:p w14:paraId="0927CC68" w14:textId="56D963C2" w:rsidR="00EB6848" w:rsidRDefault="00EB6848" w:rsidP="00B45708">
      <w:pPr>
        <w:spacing w:line="120" w:lineRule="auto"/>
      </w:pPr>
    </w:p>
    <w:p w14:paraId="6CD4E93C" w14:textId="3F0481E2" w:rsidR="00EB6848" w:rsidRDefault="00EB6848" w:rsidP="00B45708">
      <w:pPr>
        <w:spacing w:line="120" w:lineRule="auto"/>
      </w:pPr>
    </w:p>
    <w:p w14:paraId="2AF781E9" w14:textId="743F9412" w:rsidR="00EB6848" w:rsidRDefault="00EB6848" w:rsidP="00B45708">
      <w:pPr>
        <w:spacing w:line="120" w:lineRule="auto"/>
      </w:pPr>
    </w:p>
    <w:p w14:paraId="46205ADE" w14:textId="624AD8E1" w:rsidR="00EB6848" w:rsidRDefault="00EB6848" w:rsidP="00B45708">
      <w:pPr>
        <w:spacing w:line="120" w:lineRule="auto"/>
      </w:pPr>
    </w:p>
    <w:p w14:paraId="6C6F0E98" w14:textId="7B8FDBC5" w:rsidR="00EB6848" w:rsidRDefault="00EB6848" w:rsidP="00B45708">
      <w:pPr>
        <w:spacing w:line="120" w:lineRule="auto"/>
      </w:pPr>
    </w:p>
    <w:p w14:paraId="58EF0CD3" w14:textId="65CBE905" w:rsidR="00EB6848" w:rsidRDefault="00EB6848" w:rsidP="00B45708">
      <w:pPr>
        <w:spacing w:line="120" w:lineRule="auto"/>
      </w:pPr>
    </w:p>
    <w:p w14:paraId="5AB75402" w14:textId="461EBFD8" w:rsidR="00EB6848" w:rsidRDefault="00EB6848" w:rsidP="00B45708">
      <w:pPr>
        <w:spacing w:line="120" w:lineRule="auto"/>
      </w:pPr>
    </w:p>
    <w:p w14:paraId="24B2A99F" w14:textId="7521FEAB" w:rsidR="00EB6848" w:rsidRDefault="00EB6848" w:rsidP="00B45708">
      <w:pPr>
        <w:spacing w:line="120" w:lineRule="auto"/>
      </w:pPr>
    </w:p>
    <w:p w14:paraId="3433D205" w14:textId="430CD2DF" w:rsidR="00EB6848" w:rsidRDefault="00EB6848" w:rsidP="00B45708">
      <w:pPr>
        <w:spacing w:line="120" w:lineRule="auto"/>
      </w:pPr>
    </w:p>
    <w:p w14:paraId="5E0292AC" w14:textId="23C1AC46" w:rsidR="00EB6848" w:rsidRDefault="00EB6848" w:rsidP="00B45708">
      <w:pPr>
        <w:spacing w:line="120" w:lineRule="auto"/>
      </w:pPr>
    </w:p>
    <w:p w14:paraId="0FB74931" w14:textId="77777777" w:rsidR="00DD47B4" w:rsidRDefault="00DD47B4" w:rsidP="00B45708">
      <w:pPr>
        <w:spacing w:line="120" w:lineRule="auto"/>
      </w:pPr>
    </w:p>
    <w:p w14:paraId="437B093E" w14:textId="3D8190AD" w:rsidR="0063656A" w:rsidRDefault="0063656A" w:rsidP="00B45708">
      <w:pPr>
        <w:spacing w:line="120" w:lineRule="auto"/>
      </w:pPr>
      <w:r>
        <w:rPr>
          <w:noProof/>
          <w:lang w:eastAsia="fr-CH"/>
        </w:rPr>
        <w:lastRenderedPageBreak/>
        <mc:AlternateContent>
          <mc:Choice Requires="wps">
            <w:drawing>
              <wp:anchor distT="0" distB="0" distL="114300" distR="114300" simplePos="0" relativeHeight="251740672" behindDoc="0" locked="0" layoutInCell="1" allowOverlap="1" wp14:anchorId="670DC00F" wp14:editId="18F94EA6">
                <wp:simplePos x="0" y="0"/>
                <wp:positionH relativeFrom="column">
                  <wp:posOffset>507365</wp:posOffset>
                </wp:positionH>
                <wp:positionV relativeFrom="paragraph">
                  <wp:posOffset>-98425</wp:posOffset>
                </wp:positionV>
                <wp:extent cx="1676400" cy="33337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676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81957" w14:textId="38FB50A3" w:rsidR="0076378F" w:rsidRPr="0076378F" w:rsidRDefault="0076378F">
                            <w:pPr>
                              <w:rPr>
                                <w:b/>
                              </w:rPr>
                            </w:pPr>
                            <w:r w:rsidRPr="0076378F">
                              <w:rPr>
                                <w:b/>
                              </w:rPr>
                              <w:t>Appartement no 1</w:t>
                            </w:r>
                            <w:r w:rsidR="003857A3">
                              <w:rPr>
                                <w:b/>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DC00F" id="Zone de texte 19" o:spid="_x0000_s1034" type="#_x0000_t202" style="position:absolute;margin-left:39.95pt;margin-top:-7.75pt;width:132pt;height:26.2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" filled="f" stroked="f" strokeweight=".5pt">
                <v:textbox>
                  <w:txbxContent>
                    <w:p w14:paraId="2A081957" w14:textId="38FB50A3" w:rsidR="0076378F" w:rsidRPr="0076378F" w:rsidRDefault="0076378F">
                      <w:pPr>
                        <w:rPr>
                          <w:b/>
                        </w:rPr>
                      </w:pPr>
                      <w:r w:rsidRPr="0076378F">
                        <w:rPr>
                          <w:b/>
                        </w:rPr>
                        <w:t>Appartement no 1</w:t>
                      </w:r>
                      <w:r w:rsidR="003857A3">
                        <w:rPr>
                          <w:b/>
                        </w:rPr>
                        <w:t>025</w:t>
                      </w:r>
                    </w:p>
                  </w:txbxContent>
                </v:textbox>
              </v:shape>
            </w:pict>
          </mc:Fallback>
        </mc:AlternateContent>
      </w:r>
    </w:p>
    <w:p w14:paraId="437229D2" w14:textId="581CCBA0" w:rsidR="0063656A" w:rsidRDefault="0063656A" w:rsidP="00B45708">
      <w:pPr>
        <w:spacing w:line="120" w:lineRule="auto"/>
      </w:pPr>
    </w:p>
    <w:p w14:paraId="60FCCD25" w14:textId="1709B1DC" w:rsidR="0063656A" w:rsidRDefault="003857A3" w:rsidP="00B45708">
      <w:pPr>
        <w:spacing w:line="120" w:lineRule="auto"/>
      </w:pPr>
      <w:r>
        <w:rPr>
          <w:noProof/>
          <w:lang w:eastAsia="fr-CH"/>
        </w:rPr>
        <w:drawing>
          <wp:anchor distT="0" distB="0" distL="114300" distR="114300" simplePos="0" relativeHeight="251738624" behindDoc="0" locked="0" layoutInCell="1" allowOverlap="1" wp14:anchorId="55C5C667" wp14:editId="69D52497">
            <wp:simplePos x="0" y="0"/>
            <wp:positionH relativeFrom="page">
              <wp:posOffset>1143000</wp:posOffset>
            </wp:positionH>
            <wp:positionV relativeFrom="paragraph">
              <wp:posOffset>146685</wp:posOffset>
            </wp:positionV>
            <wp:extent cx="5916748" cy="3848100"/>
            <wp:effectExtent l="0" t="0" r="825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a:extLst>
                        <a:ext uri="{28A0092B-C50C-407E-A947-70E740481C1C}">
                          <a14:useLocalDpi xmlns:a14="http://schemas.microsoft.com/office/drawing/2010/main" val="0"/>
                        </a:ext>
                      </a:extLst>
                    </a:blip>
                    <a:stretch>
                      <a:fillRect/>
                    </a:stretch>
                  </pic:blipFill>
                  <pic:spPr>
                    <a:xfrm>
                      <a:off x="0" y="0"/>
                      <a:ext cx="5918248" cy="3849076"/>
                    </a:xfrm>
                    <a:prstGeom prst="rect">
                      <a:avLst/>
                    </a:prstGeom>
                  </pic:spPr>
                </pic:pic>
              </a:graphicData>
            </a:graphic>
            <wp14:sizeRelH relativeFrom="margin">
              <wp14:pctWidth>0</wp14:pctWidth>
            </wp14:sizeRelH>
            <wp14:sizeRelV relativeFrom="margin">
              <wp14:pctHeight>0</wp14:pctHeight>
            </wp14:sizeRelV>
          </wp:anchor>
        </w:drawing>
      </w:r>
    </w:p>
    <w:p w14:paraId="68B70088" w14:textId="425D7977" w:rsidR="0063656A" w:rsidRDefault="0063656A" w:rsidP="00B45708">
      <w:pPr>
        <w:spacing w:line="120" w:lineRule="auto"/>
      </w:pPr>
    </w:p>
    <w:p w14:paraId="3CDAF509" w14:textId="098AD2E6" w:rsidR="0063656A" w:rsidRDefault="0063656A" w:rsidP="00B45708">
      <w:pPr>
        <w:spacing w:line="120" w:lineRule="auto"/>
      </w:pPr>
    </w:p>
    <w:p w14:paraId="42F33ABA" w14:textId="77777777" w:rsidR="0063656A" w:rsidRDefault="0063656A" w:rsidP="00B45708">
      <w:pPr>
        <w:spacing w:line="120" w:lineRule="auto"/>
      </w:pPr>
    </w:p>
    <w:p w14:paraId="6B45628A" w14:textId="57349667" w:rsidR="0063656A" w:rsidRDefault="0063656A" w:rsidP="00B45708">
      <w:pPr>
        <w:spacing w:line="120" w:lineRule="auto"/>
      </w:pPr>
    </w:p>
    <w:p w14:paraId="07319AAA" w14:textId="1CAAAFBD" w:rsidR="0063656A" w:rsidRDefault="0063656A" w:rsidP="00B45708">
      <w:pPr>
        <w:spacing w:line="120" w:lineRule="auto"/>
      </w:pPr>
    </w:p>
    <w:p w14:paraId="4EA1E2D2" w14:textId="2891B6B2" w:rsidR="0063656A" w:rsidRDefault="0063656A" w:rsidP="00B45708">
      <w:pPr>
        <w:spacing w:line="120" w:lineRule="auto"/>
      </w:pPr>
    </w:p>
    <w:p w14:paraId="6D3DA04E" w14:textId="645DC4BF" w:rsidR="0063656A" w:rsidRDefault="0063656A" w:rsidP="00B45708">
      <w:pPr>
        <w:spacing w:line="120" w:lineRule="auto"/>
      </w:pPr>
    </w:p>
    <w:p w14:paraId="3F018F3B" w14:textId="66EA2F1F" w:rsidR="0063656A" w:rsidRDefault="0063656A" w:rsidP="00B45708">
      <w:pPr>
        <w:spacing w:line="120" w:lineRule="auto"/>
      </w:pPr>
    </w:p>
    <w:p w14:paraId="7A94DCE4" w14:textId="21674B9E" w:rsidR="0063656A" w:rsidRDefault="0063656A" w:rsidP="00B45708">
      <w:pPr>
        <w:spacing w:line="120" w:lineRule="auto"/>
      </w:pPr>
    </w:p>
    <w:p w14:paraId="43E82AC6" w14:textId="3383F1F4" w:rsidR="0063656A" w:rsidRDefault="0063656A" w:rsidP="00B45708">
      <w:pPr>
        <w:spacing w:line="120" w:lineRule="auto"/>
      </w:pPr>
    </w:p>
    <w:p w14:paraId="59FE6735" w14:textId="5538A0B7" w:rsidR="0063656A" w:rsidRDefault="0063656A" w:rsidP="00B45708">
      <w:pPr>
        <w:spacing w:line="120" w:lineRule="auto"/>
      </w:pPr>
    </w:p>
    <w:p w14:paraId="5EA084D3" w14:textId="156EE2B5" w:rsidR="0063656A" w:rsidRDefault="0063656A" w:rsidP="00B45708">
      <w:pPr>
        <w:spacing w:line="120" w:lineRule="auto"/>
      </w:pPr>
    </w:p>
    <w:p w14:paraId="602531D4" w14:textId="292F672B" w:rsidR="0063656A" w:rsidRDefault="0063656A" w:rsidP="00B45708">
      <w:pPr>
        <w:spacing w:line="120" w:lineRule="auto"/>
      </w:pPr>
    </w:p>
    <w:p w14:paraId="1D73887F" w14:textId="72FCBCD6" w:rsidR="0063656A" w:rsidRDefault="0063656A" w:rsidP="00B45708">
      <w:pPr>
        <w:spacing w:line="120" w:lineRule="auto"/>
      </w:pPr>
    </w:p>
    <w:p w14:paraId="120EC73B" w14:textId="77777777" w:rsidR="0063656A" w:rsidRDefault="0063656A" w:rsidP="00B45708">
      <w:pPr>
        <w:spacing w:line="120" w:lineRule="auto"/>
      </w:pPr>
    </w:p>
    <w:p w14:paraId="36208501" w14:textId="64211354" w:rsidR="0063656A" w:rsidRDefault="0063656A" w:rsidP="00B45708">
      <w:pPr>
        <w:spacing w:line="120" w:lineRule="auto"/>
      </w:pPr>
    </w:p>
    <w:p w14:paraId="18565746" w14:textId="2862E66C" w:rsidR="0063656A" w:rsidRDefault="0063656A" w:rsidP="00B45708">
      <w:pPr>
        <w:spacing w:line="120" w:lineRule="auto"/>
      </w:pPr>
    </w:p>
    <w:p w14:paraId="28E93C20" w14:textId="4199FFED" w:rsidR="0063656A" w:rsidRDefault="0063656A" w:rsidP="00B45708">
      <w:pPr>
        <w:spacing w:line="120" w:lineRule="auto"/>
      </w:pPr>
    </w:p>
    <w:p w14:paraId="4BFBFF10" w14:textId="7DBC9A68" w:rsidR="0063656A" w:rsidRDefault="0063656A" w:rsidP="00B45708">
      <w:pPr>
        <w:spacing w:line="120" w:lineRule="auto"/>
      </w:pPr>
    </w:p>
    <w:p w14:paraId="477C8A88" w14:textId="26D64449" w:rsidR="0063656A" w:rsidRDefault="0063656A" w:rsidP="00B45708">
      <w:pPr>
        <w:spacing w:line="120" w:lineRule="auto"/>
      </w:pPr>
    </w:p>
    <w:p w14:paraId="05065FCB" w14:textId="77777777" w:rsidR="003857A3" w:rsidRDefault="003857A3" w:rsidP="00B45708">
      <w:pPr>
        <w:spacing w:line="120" w:lineRule="auto"/>
      </w:pPr>
    </w:p>
    <w:p w14:paraId="19DEA242" w14:textId="4F1FA83F" w:rsidR="0063656A" w:rsidRDefault="0063656A" w:rsidP="00B45708">
      <w:pPr>
        <w:spacing w:line="120" w:lineRule="auto"/>
      </w:pPr>
    </w:p>
    <w:p w14:paraId="5AD341E7" w14:textId="2535E582" w:rsidR="0063656A" w:rsidRDefault="00A8623E" w:rsidP="00B45708">
      <w:pPr>
        <w:spacing w:line="120" w:lineRule="auto"/>
      </w:pPr>
      <w:r>
        <w:rPr>
          <w:noProof/>
        </w:rPr>
        <mc:AlternateContent>
          <mc:Choice Requires="wps">
            <w:drawing>
              <wp:anchor distT="0" distB="0" distL="114300" distR="114300" simplePos="0" relativeHeight="251745792" behindDoc="0" locked="0" layoutInCell="1" allowOverlap="1" wp14:anchorId="2B746F7F" wp14:editId="3D4B0C20">
                <wp:simplePos x="0" y="0"/>
                <wp:positionH relativeFrom="column">
                  <wp:posOffset>612140</wp:posOffset>
                </wp:positionH>
                <wp:positionV relativeFrom="paragraph">
                  <wp:posOffset>182880</wp:posOffset>
                </wp:positionV>
                <wp:extent cx="1123950" cy="314325"/>
                <wp:effectExtent l="0" t="0" r="0" b="9525"/>
                <wp:wrapNone/>
                <wp:docPr id="27" name="Zone de texte 27"/>
                <wp:cNvGraphicFramePr/>
                <a:graphic xmlns:a="http://schemas.openxmlformats.org/drawingml/2006/main">
                  <a:graphicData uri="http://schemas.microsoft.com/office/word/2010/wordprocessingShape">
                    <wps:wsp>
                      <wps:cNvSpPr txBox="1"/>
                      <wps:spPr>
                        <a:xfrm>
                          <a:off x="0" y="0"/>
                          <a:ext cx="1123950" cy="314325"/>
                        </a:xfrm>
                        <a:prstGeom prst="rect">
                          <a:avLst/>
                        </a:prstGeom>
                        <a:solidFill>
                          <a:schemeClr val="lt1"/>
                        </a:solidFill>
                        <a:ln w="6350">
                          <a:noFill/>
                        </a:ln>
                      </wps:spPr>
                      <wps:txbx>
                        <w:txbxContent>
                          <w:p w14:paraId="14CAC0AC" w14:textId="1E811527" w:rsidR="00A8623E" w:rsidRPr="00A8623E" w:rsidRDefault="00A8623E">
                            <w:pPr>
                              <w:rPr>
                                <w:b/>
                                <w:bCs/>
                              </w:rPr>
                            </w:pPr>
                            <w:r w:rsidRPr="00A8623E">
                              <w:rPr>
                                <w:b/>
                                <w:bCs/>
                              </w:rPr>
                              <w:t xml:space="preserve">Cave no </w:t>
                            </w:r>
                            <w:r w:rsidR="003857A3">
                              <w:rPr>
                                <w:b/>
                                <w:bC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746F7F" id="Zone de texte 27" o:spid="_x0000_s1035" type="#_x0000_t202" style="position:absolute;margin-left:48.2pt;margin-top:14.4pt;width:88.5pt;height:24.7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" fillcolor="white [3201]" stroked="f" strokeweight=".5pt">
                <v:textbox>
                  <w:txbxContent>
                    <w:p w14:paraId="14CAC0AC" w14:textId="1E811527" w:rsidR="00A8623E" w:rsidRPr="00A8623E" w:rsidRDefault="00A8623E">
                      <w:pPr>
                        <w:rPr>
                          <w:b/>
                          <w:bCs/>
                        </w:rPr>
                      </w:pPr>
                      <w:r w:rsidRPr="00A8623E">
                        <w:rPr>
                          <w:b/>
                          <w:bCs/>
                        </w:rPr>
                        <w:t xml:space="preserve">Cave no </w:t>
                      </w:r>
                      <w:r w:rsidR="003857A3">
                        <w:rPr>
                          <w:b/>
                          <w:bCs/>
                        </w:rPr>
                        <w:t>15</w:t>
                      </w:r>
                    </w:p>
                  </w:txbxContent>
                </v:textbox>
              </v:shape>
            </w:pict>
          </mc:Fallback>
        </mc:AlternateContent>
      </w:r>
    </w:p>
    <w:p w14:paraId="4EBBF354" w14:textId="60079C55" w:rsidR="0063656A" w:rsidRDefault="0063656A" w:rsidP="00B45708">
      <w:pPr>
        <w:spacing w:line="120" w:lineRule="auto"/>
      </w:pPr>
    </w:p>
    <w:p w14:paraId="193083E8" w14:textId="41E6DC2B" w:rsidR="0063656A" w:rsidRDefault="0063656A" w:rsidP="00B45708">
      <w:pPr>
        <w:spacing w:line="120" w:lineRule="auto"/>
      </w:pPr>
    </w:p>
    <w:p w14:paraId="602A08BF" w14:textId="1ADCE1FC" w:rsidR="0063656A" w:rsidRDefault="003857A3" w:rsidP="00B45708">
      <w:pPr>
        <w:spacing w:line="120" w:lineRule="auto"/>
      </w:pPr>
      <w:r>
        <w:rPr>
          <w:noProof/>
        </w:rPr>
        <w:drawing>
          <wp:anchor distT="0" distB="0" distL="114300" distR="114300" simplePos="0" relativeHeight="251744768" behindDoc="0" locked="0" layoutInCell="1" allowOverlap="1" wp14:anchorId="615D8BD7" wp14:editId="638C3DDE">
            <wp:simplePos x="0" y="0"/>
            <wp:positionH relativeFrom="column">
              <wp:posOffset>288290</wp:posOffset>
            </wp:positionH>
            <wp:positionV relativeFrom="paragraph">
              <wp:posOffset>127000</wp:posOffset>
            </wp:positionV>
            <wp:extent cx="5800725" cy="3005506"/>
            <wp:effectExtent l="0" t="0" r="0" b="444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a:extLst>
                        <a:ext uri="{28A0092B-C50C-407E-A947-70E740481C1C}">
                          <a14:useLocalDpi xmlns:a14="http://schemas.microsoft.com/office/drawing/2010/main" val="0"/>
                        </a:ext>
                      </a:extLst>
                    </a:blip>
                    <a:stretch>
                      <a:fillRect/>
                    </a:stretch>
                  </pic:blipFill>
                  <pic:spPr>
                    <a:xfrm>
                      <a:off x="0" y="0"/>
                      <a:ext cx="5800725" cy="3005506"/>
                    </a:xfrm>
                    <a:prstGeom prst="rect">
                      <a:avLst/>
                    </a:prstGeom>
                  </pic:spPr>
                </pic:pic>
              </a:graphicData>
            </a:graphic>
            <wp14:sizeRelH relativeFrom="margin">
              <wp14:pctWidth>0</wp14:pctWidth>
            </wp14:sizeRelH>
            <wp14:sizeRelV relativeFrom="margin">
              <wp14:pctHeight>0</wp14:pctHeight>
            </wp14:sizeRelV>
          </wp:anchor>
        </w:drawing>
      </w:r>
    </w:p>
    <w:p w14:paraId="21BFC2D9" w14:textId="042BAEC8" w:rsidR="0063656A" w:rsidRDefault="0063656A" w:rsidP="00B45708">
      <w:pPr>
        <w:spacing w:line="120" w:lineRule="auto"/>
      </w:pPr>
    </w:p>
    <w:p w14:paraId="03E0ECDF" w14:textId="77777777" w:rsidR="0063656A" w:rsidRDefault="0063656A" w:rsidP="00B45708">
      <w:pPr>
        <w:spacing w:line="120" w:lineRule="auto"/>
      </w:pPr>
    </w:p>
    <w:p w14:paraId="71603AAD" w14:textId="56B09D84" w:rsidR="0076378F" w:rsidRDefault="0076378F" w:rsidP="00B45708">
      <w:pPr>
        <w:spacing w:line="120" w:lineRule="auto"/>
      </w:pPr>
      <w:r>
        <w:rPr>
          <w:noProof/>
          <w:lang w:eastAsia="fr-CH"/>
        </w:rPr>
        <mc:AlternateContent>
          <mc:Choice Requires="wps">
            <w:drawing>
              <wp:anchor distT="0" distB="0" distL="114300" distR="114300" simplePos="0" relativeHeight="251739648" behindDoc="0" locked="0" layoutInCell="1" allowOverlap="1" wp14:anchorId="3F8C6F69" wp14:editId="5097B43C">
                <wp:simplePos x="0" y="0"/>
                <wp:positionH relativeFrom="column">
                  <wp:posOffset>747395</wp:posOffset>
                </wp:positionH>
                <wp:positionV relativeFrom="paragraph">
                  <wp:posOffset>84455</wp:posOffset>
                </wp:positionV>
                <wp:extent cx="45719" cy="45719"/>
                <wp:effectExtent l="0" t="0" r="12065" b="12065"/>
                <wp:wrapNone/>
                <wp:docPr id="17" name="Zone de texte 1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F9EE5" w14:textId="77777777" w:rsidR="0076378F" w:rsidRDefault="00763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6F69" id="Zone de texte 17" o:spid="_x0000_s1036" type="#_x0000_t202" style="position:absolute;margin-left:58.85pt;margin-top:6.65pt;width:3.6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" fillcolor="white [3201]" strokeweight=".5pt">
                <v:textbox>
                  <w:txbxContent>
                    <w:p w14:paraId="7AFF9EE5" w14:textId="77777777" w:rsidR="0076378F" w:rsidRDefault="0076378F"/>
                  </w:txbxContent>
                </v:textbox>
              </v:shape>
            </w:pict>
          </mc:Fallback>
        </mc:AlternateContent>
      </w:r>
    </w:p>
    <w:sectPr w:rsidR="0076378F" w:rsidSect="003E5555">
      <w:type w:val="continuous"/>
      <w:pgSz w:w="11906" w:h="16838" w:code="9"/>
      <w:pgMar w:top="1985" w:right="851" w:bottom="1418" w:left="851" w:header="709" w:footer="6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105C6" w14:textId="77777777" w:rsidR="009F609F" w:rsidRDefault="009F609F" w:rsidP="00B05DFB">
      <w:pPr>
        <w:spacing w:after="0" w:line="240" w:lineRule="auto"/>
      </w:pPr>
      <w:r>
        <w:separator/>
      </w:r>
    </w:p>
  </w:endnote>
  <w:endnote w:type="continuationSeparator" w:id="0">
    <w:p w14:paraId="76D5DAB9" w14:textId="77777777" w:rsidR="009F609F" w:rsidRDefault="009F609F" w:rsidP="00B0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IN">
    <w:altName w:val="Calibri"/>
    <w:charset w:val="00"/>
    <w:family w:val="auto"/>
    <w:pitch w:val="variable"/>
    <w:sig w:usb0="800000AF" w:usb1="40002048"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IN-Bold">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407B" w14:textId="4BA2F9F9" w:rsidR="00155705" w:rsidRPr="00155705" w:rsidRDefault="00155705" w:rsidP="00B11719">
    <w:pPr>
      <w:pStyle w:val="Pieddepage"/>
      <w:pBdr>
        <w:top w:val="single" w:sz="4" w:space="1" w:color="auto"/>
      </w:pBdr>
      <w:tabs>
        <w:tab w:val="clear" w:pos="4536"/>
        <w:tab w:val="clear" w:pos="9072"/>
        <w:tab w:val="center" w:pos="5102"/>
        <w:tab w:val="right" w:pos="10204"/>
      </w:tabs>
      <w:rPr>
        <w:sz w:val="18"/>
        <w:szCs w:val="18"/>
      </w:rPr>
    </w:pPr>
    <w:r w:rsidRPr="00BA0FAB">
      <w:rPr>
        <w:sz w:val="18"/>
        <w:szCs w:val="18"/>
      </w:rPr>
      <w:t>Document non contractuel </w:t>
    </w:r>
    <w:r w:rsidR="009500F1">
      <w:rPr>
        <w:sz w:val="18"/>
        <w:szCs w:val="18"/>
      </w:rPr>
      <w:t>-</w:t>
    </w:r>
    <w:r>
      <w:rPr>
        <w:sz w:val="18"/>
        <w:szCs w:val="18"/>
      </w:rPr>
      <w:t xml:space="preserve"> </w:t>
    </w:r>
    <w:r>
      <w:rPr>
        <w:bCs/>
        <w:sz w:val="18"/>
        <w:szCs w:val="18"/>
      </w:rPr>
      <w:fldChar w:fldCharType="begin"/>
    </w:r>
    <w:r>
      <w:rPr>
        <w:bCs/>
        <w:sz w:val="18"/>
        <w:szCs w:val="18"/>
      </w:rPr>
      <w:instrText xml:space="preserve"> DATE  \@ "dd.MM.yyyy" \h  \* MERGEFORMAT </w:instrText>
    </w:r>
    <w:r>
      <w:rPr>
        <w:bCs/>
        <w:sz w:val="18"/>
        <w:szCs w:val="18"/>
      </w:rPr>
      <w:fldChar w:fldCharType="separate"/>
    </w:r>
    <w:r w:rsidR="00E02029">
      <w:rPr>
        <w:bCs/>
        <w:noProof/>
        <w:sz w:val="18"/>
        <w:szCs w:val="18"/>
      </w:rPr>
      <w:t>11.07.2022</w:t>
    </w:r>
    <w:r>
      <w:rPr>
        <w:bCs/>
        <w:sz w:val="18"/>
        <w:szCs w:val="18"/>
      </w:rPr>
      <w:fldChar w:fldCharType="end"/>
    </w:r>
    <w:r w:rsidR="00B11719" w:rsidRPr="00BA0FAB">
      <w:rPr>
        <w:sz w:val="18"/>
        <w:szCs w:val="18"/>
      </w:rPr>
      <w:tab/>
    </w:r>
    <w:r w:rsidR="00B11719" w:rsidRPr="00BA0FAB">
      <w:rPr>
        <w:sz w:val="18"/>
        <w:szCs w:val="18"/>
        <w:lang w:val="fr-FR"/>
      </w:rPr>
      <w:tab/>
    </w:r>
    <w:r w:rsidRPr="00BA0FAB">
      <w:rPr>
        <w:sz w:val="18"/>
        <w:szCs w:val="18"/>
        <w:lang w:val="fr-FR"/>
      </w:rPr>
      <w:t xml:space="preserve">Page </w:t>
    </w:r>
    <w:r w:rsidRPr="00BA0FAB">
      <w:rPr>
        <w:bCs/>
        <w:sz w:val="18"/>
        <w:szCs w:val="18"/>
      </w:rPr>
      <w:fldChar w:fldCharType="begin"/>
    </w:r>
    <w:r w:rsidRPr="00BA0FAB">
      <w:rPr>
        <w:bCs/>
        <w:sz w:val="18"/>
        <w:szCs w:val="18"/>
      </w:rPr>
      <w:instrText>PAGE  \* Arabic  \* MERGEFORMAT</w:instrText>
    </w:r>
    <w:r w:rsidRPr="00BA0FAB">
      <w:rPr>
        <w:bCs/>
        <w:sz w:val="18"/>
        <w:szCs w:val="18"/>
      </w:rPr>
      <w:fldChar w:fldCharType="separate"/>
    </w:r>
    <w:r w:rsidR="004F51E9" w:rsidRPr="004F51E9">
      <w:rPr>
        <w:bCs/>
        <w:noProof/>
        <w:sz w:val="18"/>
        <w:szCs w:val="18"/>
        <w:lang w:val="fr-FR"/>
      </w:rPr>
      <w:t>6</w:t>
    </w:r>
    <w:r w:rsidRPr="00BA0FAB">
      <w:rPr>
        <w:bCs/>
        <w:sz w:val="18"/>
        <w:szCs w:val="18"/>
      </w:rPr>
      <w:fldChar w:fldCharType="end"/>
    </w:r>
    <w:r w:rsidRPr="00BA0FAB">
      <w:rPr>
        <w:sz w:val="18"/>
        <w:szCs w:val="18"/>
        <w:lang w:val="fr-FR"/>
      </w:rPr>
      <w:t xml:space="preserve"> / </w:t>
    </w:r>
    <w:r w:rsidRPr="00BA0FAB">
      <w:rPr>
        <w:bCs/>
        <w:sz w:val="18"/>
        <w:szCs w:val="18"/>
      </w:rPr>
      <w:fldChar w:fldCharType="begin"/>
    </w:r>
    <w:r w:rsidRPr="00BA0FAB">
      <w:rPr>
        <w:bCs/>
        <w:sz w:val="18"/>
        <w:szCs w:val="18"/>
      </w:rPr>
      <w:instrText>NUMPAGES  \* Arabic  \* MERGEFORMAT</w:instrText>
    </w:r>
    <w:r w:rsidRPr="00BA0FAB">
      <w:rPr>
        <w:bCs/>
        <w:sz w:val="18"/>
        <w:szCs w:val="18"/>
      </w:rPr>
      <w:fldChar w:fldCharType="separate"/>
    </w:r>
    <w:r w:rsidR="004F51E9" w:rsidRPr="004F51E9">
      <w:rPr>
        <w:bCs/>
        <w:noProof/>
        <w:sz w:val="18"/>
        <w:szCs w:val="18"/>
        <w:lang w:val="fr-FR"/>
      </w:rPr>
      <w:t>7</w:t>
    </w:r>
    <w:r w:rsidRPr="00BA0FAB">
      <w:rPr>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FC1D" w14:textId="77777777" w:rsidR="00656D8A" w:rsidRDefault="007845B8">
    <w:pPr>
      <w:pStyle w:val="Pieddepage"/>
    </w:pPr>
    <w:r>
      <w:rPr>
        <w:noProof/>
        <w:lang w:eastAsia="fr-CH"/>
      </w:rPr>
      <w:drawing>
        <wp:anchor distT="0" distB="0" distL="114300" distR="114300" simplePos="0" relativeHeight="251660800" behindDoc="1" locked="0" layoutInCell="1" allowOverlap="1" wp14:anchorId="7A58F1CB" wp14:editId="4140F308">
          <wp:simplePos x="0" y="0"/>
          <wp:positionH relativeFrom="column">
            <wp:posOffset>1270</wp:posOffset>
          </wp:positionH>
          <wp:positionV relativeFrom="paragraph">
            <wp:posOffset>-744058</wp:posOffset>
          </wp:positionV>
          <wp:extent cx="6620256" cy="78586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 - Pictogramm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20256" cy="78586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E8CEF" w14:textId="77777777" w:rsidR="009F609F" w:rsidRDefault="009F609F" w:rsidP="00B05DFB">
      <w:pPr>
        <w:spacing w:after="0" w:line="240" w:lineRule="auto"/>
      </w:pPr>
      <w:r>
        <w:separator/>
      </w:r>
    </w:p>
  </w:footnote>
  <w:footnote w:type="continuationSeparator" w:id="0">
    <w:p w14:paraId="7BC81649" w14:textId="77777777" w:rsidR="009F609F" w:rsidRDefault="009F609F" w:rsidP="00B05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0F2A" w14:textId="77777777" w:rsidR="007801B2" w:rsidRDefault="001A2D1F" w:rsidP="007801B2">
    <w:pPr>
      <w:pStyle w:val="En-tte"/>
      <w:rPr>
        <w:sz w:val="17"/>
        <w:szCs w:val="17"/>
      </w:rPr>
    </w:pPr>
    <w:r>
      <w:rPr>
        <w:noProof/>
        <w:lang w:eastAsia="fr-CH"/>
      </w:rPr>
      <w:drawing>
        <wp:anchor distT="0" distB="0" distL="114300" distR="114300" simplePos="0" relativeHeight="251657728" behindDoc="1" locked="0" layoutInCell="1" allowOverlap="1" wp14:anchorId="7ED4DFA8" wp14:editId="47952E6F">
          <wp:simplePos x="0" y="0"/>
          <wp:positionH relativeFrom="page">
            <wp:posOffset>297342</wp:posOffset>
          </wp:positionH>
          <wp:positionV relativeFrom="paragraph">
            <wp:posOffset>-309880</wp:posOffset>
          </wp:positionV>
          <wp:extent cx="1553378" cy="824278"/>
          <wp:effectExtent l="0" t="0" r="8890" b="0"/>
          <wp:wrapNone/>
          <wp:docPr id="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378" cy="824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D9EEA" w14:textId="77777777" w:rsidR="007801B2" w:rsidRPr="007801B2" w:rsidRDefault="007801B2" w:rsidP="007801B2">
    <w:pPr>
      <w:pStyle w:val="En-tte"/>
      <w:rPr>
        <w:sz w:val="17"/>
        <w:szCs w:val="17"/>
      </w:rPr>
    </w:pPr>
  </w:p>
  <w:p w14:paraId="60265CFC" w14:textId="77777777" w:rsidR="007801B2" w:rsidRPr="007801B2" w:rsidRDefault="007801B2" w:rsidP="007801B2">
    <w:pPr>
      <w:pStyle w:val="En-tte"/>
      <w:rPr>
        <w:sz w:val="17"/>
        <w:szCs w:val="17"/>
      </w:rPr>
    </w:pPr>
  </w:p>
  <w:p w14:paraId="3ACA118E" w14:textId="77777777" w:rsidR="007801B2" w:rsidRPr="007801B2" w:rsidRDefault="007801B2" w:rsidP="007801B2">
    <w:pPr>
      <w:pStyle w:val="En-tte"/>
      <w:rPr>
        <w:sz w:val="17"/>
        <w:szCs w:val="17"/>
      </w:rPr>
    </w:pPr>
  </w:p>
  <w:p w14:paraId="75103E8A" w14:textId="77777777" w:rsidR="007801B2" w:rsidRPr="007801B2" w:rsidRDefault="007801B2" w:rsidP="007801B2">
    <w:pPr>
      <w:pStyle w:val="En-tte"/>
      <w:rPr>
        <w:sz w:val="17"/>
        <w:szCs w:val="17"/>
      </w:rPr>
    </w:pPr>
  </w:p>
  <w:p w14:paraId="0B3C18B1" w14:textId="77777777" w:rsidR="006B048E" w:rsidRPr="00321FD6" w:rsidRDefault="006B048E" w:rsidP="006B048E">
    <w:pPr>
      <w:autoSpaceDE w:val="0"/>
      <w:autoSpaceDN w:val="0"/>
      <w:adjustRightInd w:val="0"/>
      <w:spacing w:after="0" w:line="240" w:lineRule="auto"/>
      <w:rPr>
        <w:rFonts w:cs="DIN-Bold"/>
        <w:b/>
        <w:bCs/>
        <w:sz w:val="17"/>
        <w:szCs w:val="17"/>
        <w:lang w:val="de-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BD428" w14:textId="77777777" w:rsidR="007845B8" w:rsidRDefault="007845B8" w:rsidP="007845B8">
    <w:pPr>
      <w:pStyle w:val="En-tte"/>
      <w:rPr>
        <w:sz w:val="17"/>
        <w:szCs w:val="17"/>
      </w:rPr>
    </w:pPr>
    <w:r>
      <w:rPr>
        <w:noProof/>
        <w:lang w:eastAsia="fr-CH"/>
      </w:rPr>
      <w:drawing>
        <wp:anchor distT="0" distB="0" distL="114300" distR="114300" simplePos="0" relativeHeight="251659776" behindDoc="1" locked="0" layoutInCell="1" allowOverlap="1" wp14:anchorId="412342A6" wp14:editId="00C0AA7B">
          <wp:simplePos x="0" y="0"/>
          <wp:positionH relativeFrom="page">
            <wp:posOffset>157480</wp:posOffset>
          </wp:positionH>
          <wp:positionV relativeFrom="paragraph">
            <wp:posOffset>-447040</wp:posOffset>
          </wp:positionV>
          <wp:extent cx="2228215" cy="1182370"/>
          <wp:effectExtent l="0" t="0" r="635" b="0"/>
          <wp:wrapNone/>
          <wp:docPr id="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6CEE3" w14:textId="77777777" w:rsidR="007845B8" w:rsidRPr="007801B2" w:rsidRDefault="007845B8" w:rsidP="007845B8">
    <w:pPr>
      <w:pStyle w:val="En-tte"/>
      <w:rPr>
        <w:sz w:val="17"/>
        <w:szCs w:val="17"/>
      </w:rPr>
    </w:pPr>
  </w:p>
  <w:p w14:paraId="0FCB9177" w14:textId="77777777" w:rsidR="007845B8" w:rsidRPr="007801B2" w:rsidRDefault="007845B8" w:rsidP="007845B8">
    <w:pPr>
      <w:pStyle w:val="En-tte"/>
      <w:rPr>
        <w:sz w:val="17"/>
        <w:szCs w:val="17"/>
      </w:rPr>
    </w:pPr>
  </w:p>
  <w:p w14:paraId="0F984226" w14:textId="77777777" w:rsidR="007845B8" w:rsidRPr="007801B2" w:rsidRDefault="007845B8" w:rsidP="007845B8">
    <w:pPr>
      <w:pStyle w:val="En-tte"/>
      <w:rPr>
        <w:sz w:val="17"/>
        <w:szCs w:val="17"/>
      </w:rPr>
    </w:pPr>
  </w:p>
  <w:p w14:paraId="5F2E5CF5" w14:textId="77777777" w:rsidR="007845B8" w:rsidRPr="007801B2" w:rsidRDefault="007845B8" w:rsidP="007845B8">
    <w:pPr>
      <w:pStyle w:val="En-tte"/>
      <w:rPr>
        <w:sz w:val="17"/>
        <w:szCs w:val="17"/>
      </w:rPr>
    </w:pPr>
  </w:p>
  <w:p w14:paraId="10B102D7" w14:textId="77777777" w:rsidR="007845B8" w:rsidRPr="00380121" w:rsidRDefault="00747B14" w:rsidP="007845B8">
    <w:pPr>
      <w:pStyle w:val="En-tte"/>
      <w:rPr>
        <w:sz w:val="17"/>
        <w:szCs w:val="17"/>
      </w:rPr>
    </w:pPr>
    <w:r>
      <w:rPr>
        <w:b/>
        <w:sz w:val="17"/>
        <w:szCs w:val="17"/>
      </w:rPr>
      <w:t>Bulle</w:t>
    </w:r>
    <w:r w:rsidR="00380121" w:rsidRPr="00380121">
      <w:rPr>
        <w:sz w:val="17"/>
        <w:szCs w:val="17"/>
      </w:rPr>
      <w:t xml:space="preserve"> – </w:t>
    </w:r>
    <w:r w:rsidR="00380121" w:rsidRPr="008A6826">
      <w:rPr>
        <w:sz w:val="17"/>
        <w:szCs w:val="17"/>
      </w:rPr>
      <w:t xml:space="preserve">026 470 42 00 – </w:t>
    </w:r>
    <w:hyperlink r:id="rId2" w:history="1">
      <w:r w:rsidR="00380121" w:rsidRPr="008A6826">
        <w:rPr>
          <w:rStyle w:val="Lienhypertexte"/>
          <w:color w:val="auto"/>
          <w:sz w:val="17"/>
          <w:szCs w:val="17"/>
          <w:u w:val="none"/>
        </w:rPr>
        <w:t>office@immoval.ch</w:t>
      </w:r>
    </w:hyperlink>
  </w:p>
  <w:p w14:paraId="71C6B1CB" w14:textId="77777777" w:rsidR="00656D8A" w:rsidRPr="005F2BCE" w:rsidRDefault="005F2BCE" w:rsidP="005F2BCE">
    <w:pPr>
      <w:autoSpaceDE w:val="0"/>
      <w:autoSpaceDN w:val="0"/>
      <w:adjustRightInd w:val="0"/>
      <w:spacing w:after="0" w:line="240" w:lineRule="auto"/>
      <w:rPr>
        <w:rFonts w:cs="DIN-Bold"/>
        <w:b/>
        <w:bCs/>
        <w:sz w:val="17"/>
        <w:szCs w:val="17"/>
      </w:rPr>
    </w:pPr>
    <w:r w:rsidRPr="005F2BCE">
      <w:rPr>
        <w:rFonts w:cs="DIN-Bold"/>
        <w:b/>
        <w:bCs/>
        <w:sz w:val="17"/>
        <w:szCs w:val="17"/>
      </w:rPr>
      <w:t>Manuela Micheloud</w:t>
    </w:r>
    <w:r w:rsidR="007845B8" w:rsidRPr="00380121">
      <w:rPr>
        <w:sz w:val="17"/>
        <w:szCs w:val="17"/>
      </w:rPr>
      <w:t xml:space="preserve"> –</w:t>
    </w:r>
    <w:r>
      <w:rPr>
        <w:rFonts w:cs="DIN-Regular"/>
        <w:sz w:val="17"/>
        <w:szCs w:val="17"/>
      </w:rPr>
      <w:t xml:space="preserve"> </w:t>
    </w:r>
    <w:r w:rsidR="008A6826">
      <w:rPr>
        <w:rFonts w:cs="DIN-Regular"/>
        <w:sz w:val="17"/>
        <w:szCs w:val="17"/>
      </w:rPr>
      <w:t>0</w:t>
    </w:r>
    <w:r w:rsidRPr="005F2BCE">
      <w:rPr>
        <w:rFonts w:cs="DIN-Regular"/>
        <w:sz w:val="17"/>
        <w:szCs w:val="17"/>
      </w:rPr>
      <w:t>79 756 02 72</w:t>
    </w:r>
    <w:r>
      <w:rPr>
        <w:rFonts w:cs="DIN-Regular"/>
        <w:sz w:val="17"/>
        <w:szCs w:val="17"/>
      </w:rPr>
      <w:t xml:space="preserve"> </w:t>
    </w:r>
    <w:r w:rsidR="007845B8" w:rsidRPr="00380121">
      <w:rPr>
        <w:sz w:val="17"/>
        <w:szCs w:val="17"/>
      </w:rPr>
      <w:t>–</w:t>
    </w:r>
    <w:r>
      <w:rPr>
        <w:rStyle w:val="Lienhypertexte"/>
        <w:color w:val="auto"/>
        <w:sz w:val="17"/>
        <w:szCs w:val="17"/>
        <w:u w:val="none"/>
      </w:rPr>
      <w:t xml:space="preserve"> manuela.m</w:t>
    </w:r>
    <w:r w:rsidRPr="005F2BCE">
      <w:rPr>
        <w:rStyle w:val="Lienhypertexte"/>
        <w:color w:val="auto"/>
        <w:sz w:val="17"/>
        <w:szCs w:val="17"/>
        <w:u w:val="none"/>
      </w:rPr>
      <w:t>icheloud@immoval.ch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5B6"/>
    <w:multiLevelType w:val="hybridMultilevel"/>
    <w:tmpl w:val="F4B6B576"/>
    <w:lvl w:ilvl="0" w:tplc="3420FB86">
      <w:start w:val="1"/>
      <w:numFmt w:val="decimal"/>
      <w:lvlText w:val="%1"/>
      <w:lvlJc w:val="left"/>
      <w:pPr>
        <w:ind w:left="4900" w:hanging="360"/>
      </w:pPr>
      <w:rPr>
        <w:rFonts w:hint="default"/>
      </w:rPr>
    </w:lvl>
    <w:lvl w:ilvl="1" w:tplc="100C0019" w:tentative="1">
      <w:start w:val="1"/>
      <w:numFmt w:val="lowerLetter"/>
      <w:lvlText w:val="%2."/>
      <w:lvlJc w:val="left"/>
      <w:pPr>
        <w:ind w:left="5620" w:hanging="360"/>
      </w:pPr>
    </w:lvl>
    <w:lvl w:ilvl="2" w:tplc="100C001B" w:tentative="1">
      <w:start w:val="1"/>
      <w:numFmt w:val="lowerRoman"/>
      <w:lvlText w:val="%3."/>
      <w:lvlJc w:val="right"/>
      <w:pPr>
        <w:ind w:left="6340" w:hanging="180"/>
      </w:pPr>
    </w:lvl>
    <w:lvl w:ilvl="3" w:tplc="100C000F" w:tentative="1">
      <w:start w:val="1"/>
      <w:numFmt w:val="decimal"/>
      <w:lvlText w:val="%4."/>
      <w:lvlJc w:val="left"/>
      <w:pPr>
        <w:ind w:left="7060" w:hanging="360"/>
      </w:pPr>
    </w:lvl>
    <w:lvl w:ilvl="4" w:tplc="100C0019" w:tentative="1">
      <w:start w:val="1"/>
      <w:numFmt w:val="lowerLetter"/>
      <w:lvlText w:val="%5."/>
      <w:lvlJc w:val="left"/>
      <w:pPr>
        <w:ind w:left="7780" w:hanging="360"/>
      </w:pPr>
    </w:lvl>
    <w:lvl w:ilvl="5" w:tplc="100C001B" w:tentative="1">
      <w:start w:val="1"/>
      <w:numFmt w:val="lowerRoman"/>
      <w:lvlText w:val="%6."/>
      <w:lvlJc w:val="right"/>
      <w:pPr>
        <w:ind w:left="8500" w:hanging="180"/>
      </w:pPr>
    </w:lvl>
    <w:lvl w:ilvl="6" w:tplc="100C000F" w:tentative="1">
      <w:start w:val="1"/>
      <w:numFmt w:val="decimal"/>
      <w:lvlText w:val="%7."/>
      <w:lvlJc w:val="left"/>
      <w:pPr>
        <w:ind w:left="9220" w:hanging="360"/>
      </w:pPr>
    </w:lvl>
    <w:lvl w:ilvl="7" w:tplc="100C0019" w:tentative="1">
      <w:start w:val="1"/>
      <w:numFmt w:val="lowerLetter"/>
      <w:lvlText w:val="%8."/>
      <w:lvlJc w:val="left"/>
      <w:pPr>
        <w:ind w:left="9940" w:hanging="360"/>
      </w:pPr>
    </w:lvl>
    <w:lvl w:ilvl="8" w:tplc="100C001B" w:tentative="1">
      <w:start w:val="1"/>
      <w:numFmt w:val="lowerRoman"/>
      <w:lvlText w:val="%9."/>
      <w:lvlJc w:val="right"/>
      <w:pPr>
        <w:ind w:left="10660" w:hanging="180"/>
      </w:pPr>
    </w:lvl>
  </w:abstractNum>
  <w:abstractNum w:abstractNumId="1" w15:restartNumberingAfterBreak="0">
    <w:nsid w:val="01AC5A2C"/>
    <w:multiLevelType w:val="hybridMultilevel"/>
    <w:tmpl w:val="0EF2A470"/>
    <w:lvl w:ilvl="0" w:tplc="8586E7B8">
      <w:start w:val="1"/>
      <w:numFmt w:val="decimal"/>
      <w:lvlText w:val="%1"/>
      <w:lvlJc w:val="left"/>
      <w:pPr>
        <w:ind w:left="4900" w:hanging="360"/>
      </w:pPr>
      <w:rPr>
        <w:rFonts w:hint="default"/>
      </w:rPr>
    </w:lvl>
    <w:lvl w:ilvl="1" w:tplc="100C0019" w:tentative="1">
      <w:start w:val="1"/>
      <w:numFmt w:val="lowerLetter"/>
      <w:lvlText w:val="%2."/>
      <w:lvlJc w:val="left"/>
      <w:pPr>
        <w:ind w:left="5620" w:hanging="360"/>
      </w:pPr>
    </w:lvl>
    <w:lvl w:ilvl="2" w:tplc="100C001B" w:tentative="1">
      <w:start w:val="1"/>
      <w:numFmt w:val="lowerRoman"/>
      <w:lvlText w:val="%3."/>
      <w:lvlJc w:val="right"/>
      <w:pPr>
        <w:ind w:left="6340" w:hanging="180"/>
      </w:pPr>
    </w:lvl>
    <w:lvl w:ilvl="3" w:tplc="100C000F" w:tentative="1">
      <w:start w:val="1"/>
      <w:numFmt w:val="decimal"/>
      <w:lvlText w:val="%4."/>
      <w:lvlJc w:val="left"/>
      <w:pPr>
        <w:ind w:left="7060" w:hanging="360"/>
      </w:pPr>
    </w:lvl>
    <w:lvl w:ilvl="4" w:tplc="100C0019" w:tentative="1">
      <w:start w:val="1"/>
      <w:numFmt w:val="lowerLetter"/>
      <w:lvlText w:val="%5."/>
      <w:lvlJc w:val="left"/>
      <w:pPr>
        <w:ind w:left="7780" w:hanging="360"/>
      </w:pPr>
    </w:lvl>
    <w:lvl w:ilvl="5" w:tplc="100C001B" w:tentative="1">
      <w:start w:val="1"/>
      <w:numFmt w:val="lowerRoman"/>
      <w:lvlText w:val="%6."/>
      <w:lvlJc w:val="right"/>
      <w:pPr>
        <w:ind w:left="8500" w:hanging="180"/>
      </w:pPr>
    </w:lvl>
    <w:lvl w:ilvl="6" w:tplc="100C000F" w:tentative="1">
      <w:start w:val="1"/>
      <w:numFmt w:val="decimal"/>
      <w:lvlText w:val="%7."/>
      <w:lvlJc w:val="left"/>
      <w:pPr>
        <w:ind w:left="9220" w:hanging="360"/>
      </w:pPr>
    </w:lvl>
    <w:lvl w:ilvl="7" w:tplc="100C0019" w:tentative="1">
      <w:start w:val="1"/>
      <w:numFmt w:val="lowerLetter"/>
      <w:lvlText w:val="%8."/>
      <w:lvlJc w:val="left"/>
      <w:pPr>
        <w:ind w:left="9940" w:hanging="360"/>
      </w:pPr>
    </w:lvl>
    <w:lvl w:ilvl="8" w:tplc="100C001B" w:tentative="1">
      <w:start w:val="1"/>
      <w:numFmt w:val="lowerRoman"/>
      <w:lvlText w:val="%9."/>
      <w:lvlJc w:val="right"/>
      <w:pPr>
        <w:ind w:left="10660" w:hanging="180"/>
      </w:pPr>
    </w:lvl>
  </w:abstractNum>
  <w:abstractNum w:abstractNumId="2" w15:restartNumberingAfterBreak="0">
    <w:nsid w:val="1444175A"/>
    <w:multiLevelType w:val="hybridMultilevel"/>
    <w:tmpl w:val="30907D96"/>
    <w:lvl w:ilvl="0" w:tplc="3280D6C0">
      <w:start w:val="1"/>
      <w:numFmt w:val="decimal"/>
      <w:lvlText w:val="%1"/>
      <w:lvlJc w:val="left"/>
      <w:pPr>
        <w:ind w:left="4896" w:hanging="360"/>
      </w:pPr>
      <w:rPr>
        <w:rFonts w:hint="default"/>
      </w:rPr>
    </w:lvl>
    <w:lvl w:ilvl="1" w:tplc="100C0019" w:tentative="1">
      <w:start w:val="1"/>
      <w:numFmt w:val="lowerLetter"/>
      <w:lvlText w:val="%2."/>
      <w:lvlJc w:val="left"/>
      <w:pPr>
        <w:ind w:left="5616" w:hanging="360"/>
      </w:pPr>
    </w:lvl>
    <w:lvl w:ilvl="2" w:tplc="100C001B" w:tentative="1">
      <w:start w:val="1"/>
      <w:numFmt w:val="lowerRoman"/>
      <w:lvlText w:val="%3."/>
      <w:lvlJc w:val="right"/>
      <w:pPr>
        <w:ind w:left="6336" w:hanging="180"/>
      </w:pPr>
    </w:lvl>
    <w:lvl w:ilvl="3" w:tplc="100C000F" w:tentative="1">
      <w:start w:val="1"/>
      <w:numFmt w:val="decimal"/>
      <w:lvlText w:val="%4."/>
      <w:lvlJc w:val="left"/>
      <w:pPr>
        <w:ind w:left="7056" w:hanging="360"/>
      </w:pPr>
    </w:lvl>
    <w:lvl w:ilvl="4" w:tplc="100C0019" w:tentative="1">
      <w:start w:val="1"/>
      <w:numFmt w:val="lowerLetter"/>
      <w:lvlText w:val="%5."/>
      <w:lvlJc w:val="left"/>
      <w:pPr>
        <w:ind w:left="7776" w:hanging="360"/>
      </w:pPr>
    </w:lvl>
    <w:lvl w:ilvl="5" w:tplc="100C001B" w:tentative="1">
      <w:start w:val="1"/>
      <w:numFmt w:val="lowerRoman"/>
      <w:lvlText w:val="%6."/>
      <w:lvlJc w:val="right"/>
      <w:pPr>
        <w:ind w:left="8496" w:hanging="180"/>
      </w:pPr>
    </w:lvl>
    <w:lvl w:ilvl="6" w:tplc="100C000F" w:tentative="1">
      <w:start w:val="1"/>
      <w:numFmt w:val="decimal"/>
      <w:lvlText w:val="%7."/>
      <w:lvlJc w:val="left"/>
      <w:pPr>
        <w:ind w:left="9216" w:hanging="360"/>
      </w:pPr>
    </w:lvl>
    <w:lvl w:ilvl="7" w:tplc="100C0019" w:tentative="1">
      <w:start w:val="1"/>
      <w:numFmt w:val="lowerLetter"/>
      <w:lvlText w:val="%8."/>
      <w:lvlJc w:val="left"/>
      <w:pPr>
        <w:ind w:left="9936" w:hanging="360"/>
      </w:pPr>
    </w:lvl>
    <w:lvl w:ilvl="8" w:tplc="100C001B" w:tentative="1">
      <w:start w:val="1"/>
      <w:numFmt w:val="lowerRoman"/>
      <w:lvlText w:val="%9."/>
      <w:lvlJc w:val="right"/>
      <w:pPr>
        <w:ind w:left="10656" w:hanging="180"/>
      </w:pPr>
    </w:lvl>
  </w:abstractNum>
  <w:abstractNum w:abstractNumId="3" w15:restartNumberingAfterBreak="0">
    <w:nsid w:val="34F900D9"/>
    <w:multiLevelType w:val="hybridMultilevel"/>
    <w:tmpl w:val="7104FEC6"/>
    <w:lvl w:ilvl="0" w:tplc="5ECE595C">
      <w:start w:val="1"/>
      <w:numFmt w:val="decimal"/>
      <w:lvlText w:val="%1"/>
      <w:lvlJc w:val="left"/>
      <w:pPr>
        <w:ind w:left="4900" w:hanging="360"/>
      </w:pPr>
      <w:rPr>
        <w:rFonts w:hint="default"/>
      </w:rPr>
    </w:lvl>
    <w:lvl w:ilvl="1" w:tplc="100C0019" w:tentative="1">
      <w:start w:val="1"/>
      <w:numFmt w:val="lowerLetter"/>
      <w:lvlText w:val="%2."/>
      <w:lvlJc w:val="left"/>
      <w:pPr>
        <w:ind w:left="5620" w:hanging="360"/>
      </w:pPr>
    </w:lvl>
    <w:lvl w:ilvl="2" w:tplc="100C001B" w:tentative="1">
      <w:start w:val="1"/>
      <w:numFmt w:val="lowerRoman"/>
      <w:lvlText w:val="%3."/>
      <w:lvlJc w:val="right"/>
      <w:pPr>
        <w:ind w:left="6340" w:hanging="180"/>
      </w:pPr>
    </w:lvl>
    <w:lvl w:ilvl="3" w:tplc="100C000F" w:tentative="1">
      <w:start w:val="1"/>
      <w:numFmt w:val="decimal"/>
      <w:lvlText w:val="%4."/>
      <w:lvlJc w:val="left"/>
      <w:pPr>
        <w:ind w:left="7060" w:hanging="360"/>
      </w:pPr>
    </w:lvl>
    <w:lvl w:ilvl="4" w:tplc="100C0019" w:tentative="1">
      <w:start w:val="1"/>
      <w:numFmt w:val="lowerLetter"/>
      <w:lvlText w:val="%5."/>
      <w:lvlJc w:val="left"/>
      <w:pPr>
        <w:ind w:left="7780" w:hanging="360"/>
      </w:pPr>
    </w:lvl>
    <w:lvl w:ilvl="5" w:tplc="100C001B" w:tentative="1">
      <w:start w:val="1"/>
      <w:numFmt w:val="lowerRoman"/>
      <w:lvlText w:val="%6."/>
      <w:lvlJc w:val="right"/>
      <w:pPr>
        <w:ind w:left="8500" w:hanging="180"/>
      </w:pPr>
    </w:lvl>
    <w:lvl w:ilvl="6" w:tplc="100C000F" w:tentative="1">
      <w:start w:val="1"/>
      <w:numFmt w:val="decimal"/>
      <w:lvlText w:val="%7."/>
      <w:lvlJc w:val="left"/>
      <w:pPr>
        <w:ind w:left="9220" w:hanging="360"/>
      </w:pPr>
    </w:lvl>
    <w:lvl w:ilvl="7" w:tplc="100C0019" w:tentative="1">
      <w:start w:val="1"/>
      <w:numFmt w:val="lowerLetter"/>
      <w:lvlText w:val="%8."/>
      <w:lvlJc w:val="left"/>
      <w:pPr>
        <w:ind w:left="9940" w:hanging="360"/>
      </w:pPr>
    </w:lvl>
    <w:lvl w:ilvl="8" w:tplc="100C001B" w:tentative="1">
      <w:start w:val="1"/>
      <w:numFmt w:val="lowerRoman"/>
      <w:lvlText w:val="%9."/>
      <w:lvlJc w:val="right"/>
      <w:pPr>
        <w:ind w:left="10660" w:hanging="180"/>
      </w:pPr>
    </w:lvl>
  </w:abstractNum>
  <w:abstractNum w:abstractNumId="4" w15:restartNumberingAfterBreak="0">
    <w:nsid w:val="38A439F8"/>
    <w:multiLevelType w:val="hybridMultilevel"/>
    <w:tmpl w:val="A9104292"/>
    <w:lvl w:ilvl="0" w:tplc="DEA26BE4">
      <w:start w:val="1630"/>
      <w:numFmt w:val="bullet"/>
      <w:lvlText w:val="-"/>
      <w:lvlJc w:val="left"/>
      <w:pPr>
        <w:ind w:left="4890" w:hanging="360"/>
      </w:pPr>
      <w:rPr>
        <w:rFonts w:ascii="DIN" w:eastAsia="Calibri" w:hAnsi="DIN" w:cs="Times New Roman" w:hint="default"/>
      </w:rPr>
    </w:lvl>
    <w:lvl w:ilvl="1" w:tplc="100C0003" w:tentative="1">
      <w:start w:val="1"/>
      <w:numFmt w:val="bullet"/>
      <w:lvlText w:val="o"/>
      <w:lvlJc w:val="left"/>
      <w:pPr>
        <w:ind w:left="5610" w:hanging="360"/>
      </w:pPr>
      <w:rPr>
        <w:rFonts w:ascii="Courier New" w:hAnsi="Courier New" w:cs="Courier New" w:hint="default"/>
      </w:rPr>
    </w:lvl>
    <w:lvl w:ilvl="2" w:tplc="100C0005" w:tentative="1">
      <w:start w:val="1"/>
      <w:numFmt w:val="bullet"/>
      <w:lvlText w:val=""/>
      <w:lvlJc w:val="left"/>
      <w:pPr>
        <w:ind w:left="6330" w:hanging="360"/>
      </w:pPr>
      <w:rPr>
        <w:rFonts w:ascii="Wingdings" w:hAnsi="Wingdings" w:hint="default"/>
      </w:rPr>
    </w:lvl>
    <w:lvl w:ilvl="3" w:tplc="100C0001" w:tentative="1">
      <w:start w:val="1"/>
      <w:numFmt w:val="bullet"/>
      <w:lvlText w:val=""/>
      <w:lvlJc w:val="left"/>
      <w:pPr>
        <w:ind w:left="7050" w:hanging="360"/>
      </w:pPr>
      <w:rPr>
        <w:rFonts w:ascii="Symbol" w:hAnsi="Symbol" w:hint="default"/>
      </w:rPr>
    </w:lvl>
    <w:lvl w:ilvl="4" w:tplc="100C0003" w:tentative="1">
      <w:start w:val="1"/>
      <w:numFmt w:val="bullet"/>
      <w:lvlText w:val="o"/>
      <w:lvlJc w:val="left"/>
      <w:pPr>
        <w:ind w:left="7770" w:hanging="360"/>
      </w:pPr>
      <w:rPr>
        <w:rFonts w:ascii="Courier New" w:hAnsi="Courier New" w:cs="Courier New" w:hint="default"/>
      </w:rPr>
    </w:lvl>
    <w:lvl w:ilvl="5" w:tplc="100C0005" w:tentative="1">
      <w:start w:val="1"/>
      <w:numFmt w:val="bullet"/>
      <w:lvlText w:val=""/>
      <w:lvlJc w:val="left"/>
      <w:pPr>
        <w:ind w:left="8490" w:hanging="360"/>
      </w:pPr>
      <w:rPr>
        <w:rFonts w:ascii="Wingdings" w:hAnsi="Wingdings" w:hint="default"/>
      </w:rPr>
    </w:lvl>
    <w:lvl w:ilvl="6" w:tplc="100C0001" w:tentative="1">
      <w:start w:val="1"/>
      <w:numFmt w:val="bullet"/>
      <w:lvlText w:val=""/>
      <w:lvlJc w:val="left"/>
      <w:pPr>
        <w:ind w:left="9210" w:hanging="360"/>
      </w:pPr>
      <w:rPr>
        <w:rFonts w:ascii="Symbol" w:hAnsi="Symbol" w:hint="default"/>
      </w:rPr>
    </w:lvl>
    <w:lvl w:ilvl="7" w:tplc="100C0003" w:tentative="1">
      <w:start w:val="1"/>
      <w:numFmt w:val="bullet"/>
      <w:lvlText w:val="o"/>
      <w:lvlJc w:val="left"/>
      <w:pPr>
        <w:ind w:left="9930" w:hanging="360"/>
      </w:pPr>
      <w:rPr>
        <w:rFonts w:ascii="Courier New" w:hAnsi="Courier New" w:cs="Courier New" w:hint="default"/>
      </w:rPr>
    </w:lvl>
    <w:lvl w:ilvl="8" w:tplc="100C0005" w:tentative="1">
      <w:start w:val="1"/>
      <w:numFmt w:val="bullet"/>
      <w:lvlText w:val=""/>
      <w:lvlJc w:val="left"/>
      <w:pPr>
        <w:ind w:left="10650" w:hanging="360"/>
      </w:pPr>
      <w:rPr>
        <w:rFonts w:ascii="Wingdings" w:hAnsi="Wingdings" w:hint="default"/>
      </w:rPr>
    </w:lvl>
  </w:abstractNum>
  <w:abstractNum w:abstractNumId="5" w15:restartNumberingAfterBreak="0">
    <w:nsid w:val="58BC6FC7"/>
    <w:multiLevelType w:val="hybridMultilevel"/>
    <w:tmpl w:val="80909A5C"/>
    <w:lvl w:ilvl="0" w:tplc="079E7D8A">
      <w:start w:val="1"/>
      <w:numFmt w:val="decimal"/>
      <w:lvlText w:val="%1"/>
      <w:lvlJc w:val="left"/>
      <w:pPr>
        <w:ind w:left="4960" w:hanging="360"/>
      </w:pPr>
      <w:rPr>
        <w:rFonts w:hint="default"/>
      </w:rPr>
    </w:lvl>
    <w:lvl w:ilvl="1" w:tplc="100C0019" w:tentative="1">
      <w:start w:val="1"/>
      <w:numFmt w:val="lowerLetter"/>
      <w:lvlText w:val="%2."/>
      <w:lvlJc w:val="left"/>
      <w:pPr>
        <w:ind w:left="5680" w:hanging="360"/>
      </w:pPr>
    </w:lvl>
    <w:lvl w:ilvl="2" w:tplc="100C001B" w:tentative="1">
      <w:start w:val="1"/>
      <w:numFmt w:val="lowerRoman"/>
      <w:lvlText w:val="%3."/>
      <w:lvlJc w:val="right"/>
      <w:pPr>
        <w:ind w:left="6400" w:hanging="180"/>
      </w:pPr>
    </w:lvl>
    <w:lvl w:ilvl="3" w:tplc="100C000F" w:tentative="1">
      <w:start w:val="1"/>
      <w:numFmt w:val="decimal"/>
      <w:lvlText w:val="%4."/>
      <w:lvlJc w:val="left"/>
      <w:pPr>
        <w:ind w:left="7120" w:hanging="360"/>
      </w:pPr>
    </w:lvl>
    <w:lvl w:ilvl="4" w:tplc="100C0019" w:tentative="1">
      <w:start w:val="1"/>
      <w:numFmt w:val="lowerLetter"/>
      <w:lvlText w:val="%5."/>
      <w:lvlJc w:val="left"/>
      <w:pPr>
        <w:ind w:left="7840" w:hanging="360"/>
      </w:pPr>
    </w:lvl>
    <w:lvl w:ilvl="5" w:tplc="100C001B" w:tentative="1">
      <w:start w:val="1"/>
      <w:numFmt w:val="lowerRoman"/>
      <w:lvlText w:val="%6."/>
      <w:lvlJc w:val="right"/>
      <w:pPr>
        <w:ind w:left="8560" w:hanging="180"/>
      </w:pPr>
    </w:lvl>
    <w:lvl w:ilvl="6" w:tplc="100C000F" w:tentative="1">
      <w:start w:val="1"/>
      <w:numFmt w:val="decimal"/>
      <w:lvlText w:val="%7."/>
      <w:lvlJc w:val="left"/>
      <w:pPr>
        <w:ind w:left="9280" w:hanging="360"/>
      </w:pPr>
    </w:lvl>
    <w:lvl w:ilvl="7" w:tplc="100C0019" w:tentative="1">
      <w:start w:val="1"/>
      <w:numFmt w:val="lowerLetter"/>
      <w:lvlText w:val="%8."/>
      <w:lvlJc w:val="left"/>
      <w:pPr>
        <w:ind w:left="10000" w:hanging="360"/>
      </w:pPr>
    </w:lvl>
    <w:lvl w:ilvl="8" w:tplc="100C001B" w:tentative="1">
      <w:start w:val="1"/>
      <w:numFmt w:val="lowerRoman"/>
      <w:lvlText w:val="%9."/>
      <w:lvlJc w:val="right"/>
      <w:pPr>
        <w:ind w:left="10720" w:hanging="180"/>
      </w:pPr>
    </w:lvl>
  </w:abstractNum>
  <w:abstractNum w:abstractNumId="6" w15:restartNumberingAfterBreak="0">
    <w:nsid w:val="7DDD5AED"/>
    <w:multiLevelType w:val="hybridMultilevel"/>
    <w:tmpl w:val="9B963F0A"/>
    <w:lvl w:ilvl="0" w:tplc="EACC35FE">
      <w:start w:val="1"/>
      <w:numFmt w:val="decimal"/>
      <w:lvlText w:val="%1"/>
      <w:lvlJc w:val="left"/>
      <w:pPr>
        <w:ind w:left="4900" w:hanging="360"/>
      </w:pPr>
      <w:rPr>
        <w:rFonts w:hint="default"/>
      </w:rPr>
    </w:lvl>
    <w:lvl w:ilvl="1" w:tplc="100C0019" w:tentative="1">
      <w:start w:val="1"/>
      <w:numFmt w:val="lowerLetter"/>
      <w:lvlText w:val="%2."/>
      <w:lvlJc w:val="left"/>
      <w:pPr>
        <w:ind w:left="5620" w:hanging="360"/>
      </w:pPr>
    </w:lvl>
    <w:lvl w:ilvl="2" w:tplc="100C001B" w:tentative="1">
      <w:start w:val="1"/>
      <w:numFmt w:val="lowerRoman"/>
      <w:lvlText w:val="%3."/>
      <w:lvlJc w:val="right"/>
      <w:pPr>
        <w:ind w:left="6340" w:hanging="180"/>
      </w:pPr>
    </w:lvl>
    <w:lvl w:ilvl="3" w:tplc="100C000F" w:tentative="1">
      <w:start w:val="1"/>
      <w:numFmt w:val="decimal"/>
      <w:lvlText w:val="%4."/>
      <w:lvlJc w:val="left"/>
      <w:pPr>
        <w:ind w:left="7060" w:hanging="360"/>
      </w:pPr>
    </w:lvl>
    <w:lvl w:ilvl="4" w:tplc="100C0019" w:tentative="1">
      <w:start w:val="1"/>
      <w:numFmt w:val="lowerLetter"/>
      <w:lvlText w:val="%5."/>
      <w:lvlJc w:val="left"/>
      <w:pPr>
        <w:ind w:left="7780" w:hanging="360"/>
      </w:pPr>
    </w:lvl>
    <w:lvl w:ilvl="5" w:tplc="100C001B" w:tentative="1">
      <w:start w:val="1"/>
      <w:numFmt w:val="lowerRoman"/>
      <w:lvlText w:val="%6."/>
      <w:lvlJc w:val="right"/>
      <w:pPr>
        <w:ind w:left="8500" w:hanging="180"/>
      </w:pPr>
    </w:lvl>
    <w:lvl w:ilvl="6" w:tplc="100C000F" w:tentative="1">
      <w:start w:val="1"/>
      <w:numFmt w:val="decimal"/>
      <w:lvlText w:val="%7."/>
      <w:lvlJc w:val="left"/>
      <w:pPr>
        <w:ind w:left="9220" w:hanging="360"/>
      </w:pPr>
    </w:lvl>
    <w:lvl w:ilvl="7" w:tplc="100C0019" w:tentative="1">
      <w:start w:val="1"/>
      <w:numFmt w:val="lowerLetter"/>
      <w:lvlText w:val="%8."/>
      <w:lvlJc w:val="left"/>
      <w:pPr>
        <w:ind w:left="9940" w:hanging="360"/>
      </w:pPr>
    </w:lvl>
    <w:lvl w:ilvl="8" w:tplc="100C001B" w:tentative="1">
      <w:start w:val="1"/>
      <w:numFmt w:val="lowerRoman"/>
      <w:lvlText w:val="%9."/>
      <w:lvlJc w:val="right"/>
      <w:pPr>
        <w:ind w:left="10660" w:hanging="180"/>
      </w:pPr>
    </w:lvl>
  </w:abstractNum>
  <w:abstractNum w:abstractNumId="7" w15:restartNumberingAfterBreak="0">
    <w:nsid w:val="7F3A32B3"/>
    <w:multiLevelType w:val="hybridMultilevel"/>
    <w:tmpl w:val="BDD08D6A"/>
    <w:lvl w:ilvl="0" w:tplc="6466F732">
      <w:start w:val="1"/>
      <w:numFmt w:val="bullet"/>
      <w:lvlText w:val="-"/>
      <w:lvlJc w:val="left"/>
      <w:pPr>
        <w:ind w:left="4900" w:hanging="360"/>
      </w:pPr>
      <w:rPr>
        <w:rFonts w:ascii="DIN" w:eastAsia="Calibri" w:hAnsi="DIN" w:cs="Times New Roman" w:hint="default"/>
      </w:rPr>
    </w:lvl>
    <w:lvl w:ilvl="1" w:tplc="100C0003" w:tentative="1">
      <w:start w:val="1"/>
      <w:numFmt w:val="bullet"/>
      <w:lvlText w:val="o"/>
      <w:lvlJc w:val="left"/>
      <w:pPr>
        <w:ind w:left="5620" w:hanging="360"/>
      </w:pPr>
      <w:rPr>
        <w:rFonts w:ascii="Courier New" w:hAnsi="Courier New" w:cs="Courier New" w:hint="default"/>
      </w:rPr>
    </w:lvl>
    <w:lvl w:ilvl="2" w:tplc="100C0005" w:tentative="1">
      <w:start w:val="1"/>
      <w:numFmt w:val="bullet"/>
      <w:lvlText w:val=""/>
      <w:lvlJc w:val="left"/>
      <w:pPr>
        <w:ind w:left="6340" w:hanging="360"/>
      </w:pPr>
      <w:rPr>
        <w:rFonts w:ascii="Wingdings" w:hAnsi="Wingdings" w:hint="default"/>
      </w:rPr>
    </w:lvl>
    <w:lvl w:ilvl="3" w:tplc="100C0001" w:tentative="1">
      <w:start w:val="1"/>
      <w:numFmt w:val="bullet"/>
      <w:lvlText w:val=""/>
      <w:lvlJc w:val="left"/>
      <w:pPr>
        <w:ind w:left="7060" w:hanging="360"/>
      </w:pPr>
      <w:rPr>
        <w:rFonts w:ascii="Symbol" w:hAnsi="Symbol" w:hint="default"/>
      </w:rPr>
    </w:lvl>
    <w:lvl w:ilvl="4" w:tplc="100C0003" w:tentative="1">
      <w:start w:val="1"/>
      <w:numFmt w:val="bullet"/>
      <w:lvlText w:val="o"/>
      <w:lvlJc w:val="left"/>
      <w:pPr>
        <w:ind w:left="7780" w:hanging="360"/>
      </w:pPr>
      <w:rPr>
        <w:rFonts w:ascii="Courier New" w:hAnsi="Courier New" w:cs="Courier New" w:hint="default"/>
      </w:rPr>
    </w:lvl>
    <w:lvl w:ilvl="5" w:tplc="100C0005" w:tentative="1">
      <w:start w:val="1"/>
      <w:numFmt w:val="bullet"/>
      <w:lvlText w:val=""/>
      <w:lvlJc w:val="left"/>
      <w:pPr>
        <w:ind w:left="8500" w:hanging="360"/>
      </w:pPr>
      <w:rPr>
        <w:rFonts w:ascii="Wingdings" w:hAnsi="Wingdings" w:hint="default"/>
      </w:rPr>
    </w:lvl>
    <w:lvl w:ilvl="6" w:tplc="100C0001" w:tentative="1">
      <w:start w:val="1"/>
      <w:numFmt w:val="bullet"/>
      <w:lvlText w:val=""/>
      <w:lvlJc w:val="left"/>
      <w:pPr>
        <w:ind w:left="9220" w:hanging="360"/>
      </w:pPr>
      <w:rPr>
        <w:rFonts w:ascii="Symbol" w:hAnsi="Symbol" w:hint="default"/>
      </w:rPr>
    </w:lvl>
    <w:lvl w:ilvl="7" w:tplc="100C0003" w:tentative="1">
      <w:start w:val="1"/>
      <w:numFmt w:val="bullet"/>
      <w:lvlText w:val="o"/>
      <w:lvlJc w:val="left"/>
      <w:pPr>
        <w:ind w:left="9940" w:hanging="360"/>
      </w:pPr>
      <w:rPr>
        <w:rFonts w:ascii="Courier New" w:hAnsi="Courier New" w:cs="Courier New" w:hint="default"/>
      </w:rPr>
    </w:lvl>
    <w:lvl w:ilvl="8" w:tplc="100C0005" w:tentative="1">
      <w:start w:val="1"/>
      <w:numFmt w:val="bullet"/>
      <w:lvlText w:val=""/>
      <w:lvlJc w:val="left"/>
      <w:pPr>
        <w:ind w:left="10660" w:hanging="360"/>
      </w:pPr>
      <w:rPr>
        <w:rFonts w:ascii="Wingdings" w:hAnsi="Wingdings" w:hint="default"/>
      </w:rPr>
    </w:lvl>
  </w:abstractNum>
  <w:num w:numId="1" w16cid:durableId="143670054">
    <w:abstractNumId w:val="7"/>
  </w:num>
  <w:num w:numId="2" w16cid:durableId="1253783332">
    <w:abstractNumId w:val="3"/>
  </w:num>
  <w:num w:numId="3" w16cid:durableId="1790928466">
    <w:abstractNumId w:val="5"/>
  </w:num>
  <w:num w:numId="4" w16cid:durableId="788623805">
    <w:abstractNumId w:val="6"/>
  </w:num>
  <w:num w:numId="5" w16cid:durableId="301614845">
    <w:abstractNumId w:val="1"/>
  </w:num>
  <w:num w:numId="6" w16cid:durableId="1029721571">
    <w:abstractNumId w:val="2"/>
  </w:num>
  <w:num w:numId="7" w16cid:durableId="1734620843">
    <w:abstractNumId w:val="0"/>
  </w:num>
  <w:num w:numId="8" w16cid:durableId="16964171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09F"/>
    <w:rsid w:val="00003253"/>
    <w:rsid w:val="000100F7"/>
    <w:rsid w:val="000174F4"/>
    <w:rsid w:val="00020332"/>
    <w:rsid w:val="00022B51"/>
    <w:rsid w:val="00025FEB"/>
    <w:rsid w:val="00032712"/>
    <w:rsid w:val="000363CD"/>
    <w:rsid w:val="00037297"/>
    <w:rsid w:val="00044635"/>
    <w:rsid w:val="00045B84"/>
    <w:rsid w:val="000536A3"/>
    <w:rsid w:val="00056189"/>
    <w:rsid w:val="0006044B"/>
    <w:rsid w:val="00060DFC"/>
    <w:rsid w:val="00064EF4"/>
    <w:rsid w:val="000702BE"/>
    <w:rsid w:val="00085EDC"/>
    <w:rsid w:val="0008686B"/>
    <w:rsid w:val="000A1A0D"/>
    <w:rsid w:val="000A2BFA"/>
    <w:rsid w:val="000A6D28"/>
    <w:rsid w:val="000B2E60"/>
    <w:rsid w:val="000B4DCE"/>
    <w:rsid w:val="000C0A10"/>
    <w:rsid w:val="000C0CA1"/>
    <w:rsid w:val="000C3EF1"/>
    <w:rsid w:val="000C530D"/>
    <w:rsid w:val="000C6080"/>
    <w:rsid w:val="000D404B"/>
    <w:rsid w:val="000D4E9F"/>
    <w:rsid w:val="000D4F02"/>
    <w:rsid w:val="000D6ABA"/>
    <w:rsid w:val="000E1606"/>
    <w:rsid w:val="000E33A2"/>
    <w:rsid w:val="000E3601"/>
    <w:rsid w:val="000E6FDA"/>
    <w:rsid w:val="000F0A7F"/>
    <w:rsid w:val="000F1417"/>
    <w:rsid w:val="000F6698"/>
    <w:rsid w:val="001038AD"/>
    <w:rsid w:val="00126861"/>
    <w:rsid w:val="00127BD7"/>
    <w:rsid w:val="00132A79"/>
    <w:rsid w:val="00136946"/>
    <w:rsid w:val="00155705"/>
    <w:rsid w:val="00157A1F"/>
    <w:rsid w:val="00157E08"/>
    <w:rsid w:val="001601D3"/>
    <w:rsid w:val="001678D5"/>
    <w:rsid w:val="00195EC5"/>
    <w:rsid w:val="001A211C"/>
    <w:rsid w:val="001A2D1F"/>
    <w:rsid w:val="001B1C9C"/>
    <w:rsid w:val="001B45E2"/>
    <w:rsid w:val="001B4C76"/>
    <w:rsid w:val="001B6C2A"/>
    <w:rsid w:val="001C2AD9"/>
    <w:rsid w:val="001D3BDD"/>
    <w:rsid w:val="001D5F52"/>
    <w:rsid w:val="001E2D94"/>
    <w:rsid w:val="001E357C"/>
    <w:rsid w:val="001E6830"/>
    <w:rsid w:val="001F77B7"/>
    <w:rsid w:val="002062F4"/>
    <w:rsid w:val="002106AD"/>
    <w:rsid w:val="00213DD2"/>
    <w:rsid w:val="00215FBC"/>
    <w:rsid w:val="00227EA0"/>
    <w:rsid w:val="0023177F"/>
    <w:rsid w:val="00231C9A"/>
    <w:rsid w:val="00235B52"/>
    <w:rsid w:val="00241E75"/>
    <w:rsid w:val="00243038"/>
    <w:rsid w:val="00247E64"/>
    <w:rsid w:val="00257FAB"/>
    <w:rsid w:val="002720E1"/>
    <w:rsid w:val="002757F4"/>
    <w:rsid w:val="00282187"/>
    <w:rsid w:val="00284E05"/>
    <w:rsid w:val="00295EE8"/>
    <w:rsid w:val="002A31F6"/>
    <w:rsid w:val="002A462B"/>
    <w:rsid w:val="002A63EE"/>
    <w:rsid w:val="002B0BE7"/>
    <w:rsid w:val="002C0A2A"/>
    <w:rsid w:val="002C3D17"/>
    <w:rsid w:val="002C551C"/>
    <w:rsid w:val="002C56C3"/>
    <w:rsid w:val="002C7D4E"/>
    <w:rsid w:val="002D13C4"/>
    <w:rsid w:val="002F3344"/>
    <w:rsid w:val="00313BA9"/>
    <w:rsid w:val="00317E39"/>
    <w:rsid w:val="0032149F"/>
    <w:rsid w:val="00321FD6"/>
    <w:rsid w:val="00322712"/>
    <w:rsid w:val="0032440A"/>
    <w:rsid w:val="003412BB"/>
    <w:rsid w:val="0035333C"/>
    <w:rsid w:val="00363317"/>
    <w:rsid w:val="00364447"/>
    <w:rsid w:val="003650A2"/>
    <w:rsid w:val="003651BE"/>
    <w:rsid w:val="003677C2"/>
    <w:rsid w:val="00372B95"/>
    <w:rsid w:val="00376AE4"/>
    <w:rsid w:val="00377920"/>
    <w:rsid w:val="00380121"/>
    <w:rsid w:val="00385291"/>
    <w:rsid w:val="003857A3"/>
    <w:rsid w:val="003A6412"/>
    <w:rsid w:val="003B1424"/>
    <w:rsid w:val="003B32AF"/>
    <w:rsid w:val="003C1945"/>
    <w:rsid w:val="003C3E1E"/>
    <w:rsid w:val="003C6CD0"/>
    <w:rsid w:val="003E527E"/>
    <w:rsid w:val="003E5555"/>
    <w:rsid w:val="003F5009"/>
    <w:rsid w:val="00402A68"/>
    <w:rsid w:val="00406A12"/>
    <w:rsid w:val="00406F8A"/>
    <w:rsid w:val="00407798"/>
    <w:rsid w:val="00407867"/>
    <w:rsid w:val="00407D93"/>
    <w:rsid w:val="0041139E"/>
    <w:rsid w:val="00412030"/>
    <w:rsid w:val="004172DE"/>
    <w:rsid w:val="004173E5"/>
    <w:rsid w:val="0042118D"/>
    <w:rsid w:val="00434324"/>
    <w:rsid w:val="00442A27"/>
    <w:rsid w:val="00447F0F"/>
    <w:rsid w:val="004524D4"/>
    <w:rsid w:val="00452CB6"/>
    <w:rsid w:val="00452DB4"/>
    <w:rsid w:val="004608DF"/>
    <w:rsid w:val="00460F1D"/>
    <w:rsid w:val="00462AE0"/>
    <w:rsid w:val="00467381"/>
    <w:rsid w:val="00471D02"/>
    <w:rsid w:val="004768E0"/>
    <w:rsid w:val="004867A5"/>
    <w:rsid w:val="00486DA5"/>
    <w:rsid w:val="00487470"/>
    <w:rsid w:val="00495C87"/>
    <w:rsid w:val="004A238B"/>
    <w:rsid w:val="004A2E81"/>
    <w:rsid w:val="004A4B9E"/>
    <w:rsid w:val="004C2F37"/>
    <w:rsid w:val="004C6695"/>
    <w:rsid w:val="004C76BE"/>
    <w:rsid w:val="004C7863"/>
    <w:rsid w:val="004D1151"/>
    <w:rsid w:val="004D1805"/>
    <w:rsid w:val="004D3065"/>
    <w:rsid w:val="004E0658"/>
    <w:rsid w:val="004E2F85"/>
    <w:rsid w:val="004F51E9"/>
    <w:rsid w:val="00514BFA"/>
    <w:rsid w:val="0052180D"/>
    <w:rsid w:val="00525A24"/>
    <w:rsid w:val="00535F7B"/>
    <w:rsid w:val="00544DE8"/>
    <w:rsid w:val="00545EC0"/>
    <w:rsid w:val="005526FC"/>
    <w:rsid w:val="00556BFA"/>
    <w:rsid w:val="005640F7"/>
    <w:rsid w:val="00574E9D"/>
    <w:rsid w:val="00574ED3"/>
    <w:rsid w:val="00574FE3"/>
    <w:rsid w:val="00575511"/>
    <w:rsid w:val="00576511"/>
    <w:rsid w:val="00590F7F"/>
    <w:rsid w:val="00597C9B"/>
    <w:rsid w:val="005A4CD1"/>
    <w:rsid w:val="005A50C2"/>
    <w:rsid w:val="005B4705"/>
    <w:rsid w:val="005C13BB"/>
    <w:rsid w:val="005C41A4"/>
    <w:rsid w:val="005E6FD2"/>
    <w:rsid w:val="005E7D5F"/>
    <w:rsid w:val="005F2BCE"/>
    <w:rsid w:val="005F4920"/>
    <w:rsid w:val="00600E2E"/>
    <w:rsid w:val="00602799"/>
    <w:rsid w:val="00616B02"/>
    <w:rsid w:val="00624F71"/>
    <w:rsid w:val="00631072"/>
    <w:rsid w:val="00631A1A"/>
    <w:rsid w:val="0063656A"/>
    <w:rsid w:val="00640C58"/>
    <w:rsid w:val="00642894"/>
    <w:rsid w:val="006449C2"/>
    <w:rsid w:val="006454D9"/>
    <w:rsid w:val="0064757B"/>
    <w:rsid w:val="00650085"/>
    <w:rsid w:val="00654D45"/>
    <w:rsid w:val="00656D8A"/>
    <w:rsid w:val="00673FB9"/>
    <w:rsid w:val="00681189"/>
    <w:rsid w:val="00682904"/>
    <w:rsid w:val="0068302E"/>
    <w:rsid w:val="006A2E00"/>
    <w:rsid w:val="006B048E"/>
    <w:rsid w:val="006B17ED"/>
    <w:rsid w:val="006C02E6"/>
    <w:rsid w:val="006F5EA6"/>
    <w:rsid w:val="00702333"/>
    <w:rsid w:val="0072199E"/>
    <w:rsid w:val="00724E21"/>
    <w:rsid w:val="00733406"/>
    <w:rsid w:val="0073341C"/>
    <w:rsid w:val="00741B0C"/>
    <w:rsid w:val="00743FCE"/>
    <w:rsid w:val="00747B14"/>
    <w:rsid w:val="00757382"/>
    <w:rsid w:val="0076173C"/>
    <w:rsid w:val="007631CB"/>
    <w:rsid w:val="0076378F"/>
    <w:rsid w:val="00765215"/>
    <w:rsid w:val="00766F24"/>
    <w:rsid w:val="00771573"/>
    <w:rsid w:val="007736C7"/>
    <w:rsid w:val="007801B2"/>
    <w:rsid w:val="0078294C"/>
    <w:rsid w:val="0078326B"/>
    <w:rsid w:val="007845B8"/>
    <w:rsid w:val="00784A56"/>
    <w:rsid w:val="00785BA7"/>
    <w:rsid w:val="00790CB3"/>
    <w:rsid w:val="007A3D32"/>
    <w:rsid w:val="007A6081"/>
    <w:rsid w:val="007B32BF"/>
    <w:rsid w:val="007D1471"/>
    <w:rsid w:val="007D2978"/>
    <w:rsid w:val="007D2E90"/>
    <w:rsid w:val="008073BA"/>
    <w:rsid w:val="00821687"/>
    <w:rsid w:val="00831D1B"/>
    <w:rsid w:val="00835855"/>
    <w:rsid w:val="00837261"/>
    <w:rsid w:val="0085216F"/>
    <w:rsid w:val="00854FA9"/>
    <w:rsid w:val="008613AA"/>
    <w:rsid w:val="00874329"/>
    <w:rsid w:val="00875185"/>
    <w:rsid w:val="00876B67"/>
    <w:rsid w:val="008A6826"/>
    <w:rsid w:val="008A7AFA"/>
    <w:rsid w:val="008B00AC"/>
    <w:rsid w:val="008B09FA"/>
    <w:rsid w:val="008B649C"/>
    <w:rsid w:val="008D070D"/>
    <w:rsid w:val="008D6DDB"/>
    <w:rsid w:val="008E4443"/>
    <w:rsid w:val="009005F7"/>
    <w:rsid w:val="00910470"/>
    <w:rsid w:val="009171BE"/>
    <w:rsid w:val="0092038F"/>
    <w:rsid w:val="00946DBB"/>
    <w:rsid w:val="009500F1"/>
    <w:rsid w:val="0095436C"/>
    <w:rsid w:val="0096244F"/>
    <w:rsid w:val="00962E34"/>
    <w:rsid w:val="0096398B"/>
    <w:rsid w:val="00967017"/>
    <w:rsid w:val="009763DB"/>
    <w:rsid w:val="00976ECA"/>
    <w:rsid w:val="009A2AA9"/>
    <w:rsid w:val="009B4977"/>
    <w:rsid w:val="009B7E9E"/>
    <w:rsid w:val="009C52FB"/>
    <w:rsid w:val="009C63CD"/>
    <w:rsid w:val="009D0520"/>
    <w:rsid w:val="009D2A3D"/>
    <w:rsid w:val="009E53A2"/>
    <w:rsid w:val="009F609F"/>
    <w:rsid w:val="00A172F1"/>
    <w:rsid w:val="00A21890"/>
    <w:rsid w:val="00A24177"/>
    <w:rsid w:val="00A25F53"/>
    <w:rsid w:val="00A26D08"/>
    <w:rsid w:val="00A275A7"/>
    <w:rsid w:val="00A275DA"/>
    <w:rsid w:val="00A27D67"/>
    <w:rsid w:val="00A3545B"/>
    <w:rsid w:val="00A40403"/>
    <w:rsid w:val="00A44DA2"/>
    <w:rsid w:val="00A478F6"/>
    <w:rsid w:val="00A50E90"/>
    <w:rsid w:val="00A52208"/>
    <w:rsid w:val="00A56D49"/>
    <w:rsid w:val="00A61636"/>
    <w:rsid w:val="00A6260B"/>
    <w:rsid w:val="00A7609A"/>
    <w:rsid w:val="00A8623E"/>
    <w:rsid w:val="00AA6241"/>
    <w:rsid w:val="00AB0728"/>
    <w:rsid w:val="00AC7B33"/>
    <w:rsid w:val="00AD484D"/>
    <w:rsid w:val="00AE1053"/>
    <w:rsid w:val="00AE60DC"/>
    <w:rsid w:val="00AF75F3"/>
    <w:rsid w:val="00B05DFB"/>
    <w:rsid w:val="00B11719"/>
    <w:rsid w:val="00B16F15"/>
    <w:rsid w:val="00B24304"/>
    <w:rsid w:val="00B312C9"/>
    <w:rsid w:val="00B36E0B"/>
    <w:rsid w:val="00B37251"/>
    <w:rsid w:val="00B428C9"/>
    <w:rsid w:val="00B449E1"/>
    <w:rsid w:val="00B45708"/>
    <w:rsid w:val="00B45E29"/>
    <w:rsid w:val="00B46580"/>
    <w:rsid w:val="00B50FC7"/>
    <w:rsid w:val="00B613FC"/>
    <w:rsid w:val="00B66ED6"/>
    <w:rsid w:val="00B816D5"/>
    <w:rsid w:val="00B8467F"/>
    <w:rsid w:val="00B856C5"/>
    <w:rsid w:val="00B9095C"/>
    <w:rsid w:val="00B90EEB"/>
    <w:rsid w:val="00B9175B"/>
    <w:rsid w:val="00B91DFB"/>
    <w:rsid w:val="00B96824"/>
    <w:rsid w:val="00BA10E3"/>
    <w:rsid w:val="00BC1BDA"/>
    <w:rsid w:val="00BC2647"/>
    <w:rsid w:val="00BC7151"/>
    <w:rsid w:val="00BD5E57"/>
    <w:rsid w:val="00BE079E"/>
    <w:rsid w:val="00BE2FD6"/>
    <w:rsid w:val="00C054D7"/>
    <w:rsid w:val="00C0562C"/>
    <w:rsid w:val="00C05B6B"/>
    <w:rsid w:val="00C0713A"/>
    <w:rsid w:val="00C1296F"/>
    <w:rsid w:val="00C22C4A"/>
    <w:rsid w:val="00C24CD1"/>
    <w:rsid w:val="00C503CC"/>
    <w:rsid w:val="00C53E10"/>
    <w:rsid w:val="00C70C89"/>
    <w:rsid w:val="00C72E29"/>
    <w:rsid w:val="00C83F0B"/>
    <w:rsid w:val="00C84299"/>
    <w:rsid w:val="00C96217"/>
    <w:rsid w:val="00C97642"/>
    <w:rsid w:val="00CB276D"/>
    <w:rsid w:val="00CB7F48"/>
    <w:rsid w:val="00CC29DB"/>
    <w:rsid w:val="00CC4AA6"/>
    <w:rsid w:val="00CD578E"/>
    <w:rsid w:val="00CD7B3A"/>
    <w:rsid w:val="00CF6059"/>
    <w:rsid w:val="00CF758D"/>
    <w:rsid w:val="00CF7A7E"/>
    <w:rsid w:val="00D10148"/>
    <w:rsid w:val="00D1241B"/>
    <w:rsid w:val="00D15742"/>
    <w:rsid w:val="00D15A60"/>
    <w:rsid w:val="00D16E06"/>
    <w:rsid w:val="00D21A05"/>
    <w:rsid w:val="00D222C2"/>
    <w:rsid w:val="00D464FD"/>
    <w:rsid w:val="00D47DD6"/>
    <w:rsid w:val="00D5672E"/>
    <w:rsid w:val="00D76CAF"/>
    <w:rsid w:val="00D821D6"/>
    <w:rsid w:val="00DA22B5"/>
    <w:rsid w:val="00DA637C"/>
    <w:rsid w:val="00DA68B5"/>
    <w:rsid w:val="00DB1039"/>
    <w:rsid w:val="00DB4102"/>
    <w:rsid w:val="00DC16B4"/>
    <w:rsid w:val="00DC524A"/>
    <w:rsid w:val="00DD08F2"/>
    <w:rsid w:val="00DD1363"/>
    <w:rsid w:val="00DD47B4"/>
    <w:rsid w:val="00DD69BB"/>
    <w:rsid w:val="00DD6B60"/>
    <w:rsid w:val="00DE0F41"/>
    <w:rsid w:val="00E02029"/>
    <w:rsid w:val="00E04633"/>
    <w:rsid w:val="00E0596D"/>
    <w:rsid w:val="00E07CB9"/>
    <w:rsid w:val="00E12EA4"/>
    <w:rsid w:val="00E14115"/>
    <w:rsid w:val="00E1526A"/>
    <w:rsid w:val="00E1591B"/>
    <w:rsid w:val="00E200BE"/>
    <w:rsid w:val="00E20FD4"/>
    <w:rsid w:val="00E30345"/>
    <w:rsid w:val="00E3397F"/>
    <w:rsid w:val="00E61F56"/>
    <w:rsid w:val="00E63453"/>
    <w:rsid w:val="00E6543C"/>
    <w:rsid w:val="00E7774E"/>
    <w:rsid w:val="00E8360A"/>
    <w:rsid w:val="00E930E9"/>
    <w:rsid w:val="00E977D1"/>
    <w:rsid w:val="00EA00F7"/>
    <w:rsid w:val="00EA33E8"/>
    <w:rsid w:val="00EA79C7"/>
    <w:rsid w:val="00EB4B1E"/>
    <w:rsid w:val="00EB5C24"/>
    <w:rsid w:val="00EB6848"/>
    <w:rsid w:val="00EB794F"/>
    <w:rsid w:val="00EC0FC9"/>
    <w:rsid w:val="00EC5AF7"/>
    <w:rsid w:val="00ED493A"/>
    <w:rsid w:val="00ED52AF"/>
    <w:rsid w:val="00ED686C"/>
    <w:rsid w:val="00EE70A8"/>
    <w:rsid w:val="00EF4B9F"/>
    <w:rsid w:val="00F12898"/>
    <w:rsid w:val="00F12F70"/>
    <w:rsid w:val="00F2350F"/>
    <w:rsid w:val="00F238B0"/>
    <w:rsid w:val="00F27C51"/>
    <w:rsid w:val="00F419BD"/>
    <w:rsid w:val="00F76CC7"/>
    <w:rsid w:val="00F94F58"/>
    <w:rsid w:val="00FB2910"/>
    <w:rsid w:val="00FD0FDA"/>
    <w:rsid w:val="00FD2C00"/>
    <w:rsid w:val="00FD4141"/>
    <w:rsid w:val="00FE075A"/>
    <w:rsid w:val="00FF380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E211330"/>
  <w15:docId w15:val="{2FCE8D62-1B96-4C63-AA8B-59BA2ED8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IN" w:eastAsia="Calibri" w:hAnsi="DI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EF4"/>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5DFB"/>
    <w:pPr>
      <w:tabs>
        <w:tab w:val="center" w:pos="4536"/>
        <w:tab w:val="right" w:pos="9072"/>
      </w:tabs>
      <w:spacing w:after="0" w:line="240" w:lineRule="auto"/>
    </w:pPr>
  </w:style>
  <w:style w:type="character" w:customStyle="1" w:styleId="En-tteCar">
    <w:name w:val="En-tête Car"/>
    <w:basedOn w:val="Policepardfaut"/>
    <w:link w:val="En-tte"/>
    <w:uiPriority w:val="99"/>
    <w:rsid w:val="00B05DFB"/>
  </w:style>
  <w:style w:type="paragraph" w:styleId="Pieddepage">
    <w:name w:val="footer"/>
    <w:basedOn w:val="Normal"/>
    <w:link w:val="PieddepageCar"/>
    <w:uiPriority w:val="99"/>
    <w:unhideWhenUsed/>
    <w:rsid w:val="00B05D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5DFB"/>
  </w:style>
  <w:style w:type="paragraph" w:styleId="Textedebulles">
    <w:name w:val="Balloon Text"/>
    <w:basedOn w:val="Normal"/>
    <w:link w:val="TextedebullesCar"/>
    <w:uiPriority w:val="99"/>
    <w:semiHidden/>
    <w:unhideWhenUsed/>
    <w:rsid w:val="00B05DFB"/>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B05DFB"/>
    <w:rPr>
      <w:rFonts w:ascii="Segoe UI" w:hAnsi="Segoe UI" w:cs="Segoe UI"/>
      <w:sz w:val="18"/>
      <w:szCs w:val="18"/>
    </w:rPr>
  </w:style>
  <w:style w:type="character" w:styleId="Lienhypertexte">
    <w:name w:val="Hyperlink"/>
    <w:uiPriority w:val="99"/>
    <w:unhideWhenUsed/>
    <w:rsid w:val="00127BD7"/>
    <w:rPr>
      <w:color w:val="5F5F5F"/>
      <w:u w:val="single"/>
    </w:rPr>
  </w:style>
  <w:style w:type="character" w:styleId="Textedelespacerserv">
    <w:name w:val="Placeholder Text"/>
    <w:basedOn w:val="Policepardfaut"/>
    <w:uiPriority w:val="99"/>
    <w:semiHidden/>
    <w:rsid w:val="00CD578E"/>
    <w:rPr>
      <w:color w:val="808080"/>
    </w:rPr>
  </w:style>
  <w:style w:type="paragraph" w:styleId="Lgende">
    <w:name w:val="caption"/>
    <w:basedOn w:val="Normal"/>
    <w:next w:val="Normal"/>
    <w:uiPriority w:val="35"/>
    <w:unhideWhenUsed/>
    <w:qFormat/>
    <w:rsid w:val="00460F1D"/>
    <w:pPr>
      <w:spacing w:after="200" w:line="240" w:lineRule="auto"/>
    </w:pPr>
    <w:rPr>
      <w:i/>
      <w:iCs/>
      <w:color w:val="1F497D" w:themeColor="text2"/>
      <w:sz w:val="18"/>
      <w:szCs w:val="18"/>
    </w:rPr>
  </w:style>
  <w:style w:type="table" w:styleId="Grilledutableau">
    <w:name w:val="Table Grid"/>
    <w:basedOn w:val="TableauNormal"/>
    <w:uiPriority w:val="39"/>
    <w:rsid w:val="00DC1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61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immoval.ch"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Y:\VENTE\4%20-%20Documents%20vente\DOSSIER%20DE%20VENTE%20-%20document%20type%20-%2012.2019%20-%20M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700396DBA147C5BCAAA26BF16651A5"/>
        <w:category>
          <w:name w:val="Général"/>
          <w:gallery w:val="placeholder"/>
        </w:category>
        <w:types>
          <w:type w:val="bbPlcHdr"/>
        </w:types>
        <w:behaviors>
          <w:behavior w:val="content"/>
        </w:behaviors>
        <w:guid w:val="{4C3A6F7B-C43A-4134-934D-AD52A9F44D83}"/>
      </w:docPartPr>
      <w:docPartBody>
        <w:p w:rsidR="0070506F" w:rsidRDefault="0070506F">
          <w:pPr>
            <w:pStyle w:val="51700396DBA147C5BCAAA26BF16651A5"/>
          </w:pPr>
          <w:r w:rsidRPr="00377425">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IN">
    <w:altName w:val="Calibri"/>
    <w:charset w:val="00"/>
    <w:family w:val="auto"/>
    <w:pitch w:val="variable"/>
    <w:sig w:usb0="800000AF" w:usb1="40002048"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IN-Bold">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6F"/>
    <w:rsid w:val="0070506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51700396DBA147C5BCAAA26BF16651A5">
    <w:name w:val="51700396DBA147C5BCAAA26BF16651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A397F-6AA5-42F4-9035-7D2C7CDC2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 DE VENTE - document type - 12.2019 - MM</Template>
  <TotalTime>121</TotalTime>
  <Pages>8</Pages>
  <Words>349</Words>
  <Characters>1921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xx</vt:lpstr>
    </vt:vector>
  </TitlesOfParts>
  <Company/>
  <LinksUpToDate>false</LinksUpToDate>
  <CharactersWithSpaces>2266</CharactersWithSpaces>
  <SharedDoc>false</SharedDoc>
  <HLinks>
    <vt:vector size="12" baseType="variant">
      <vt:variant>
        <vt:i4>6094894</vt:i4>
      </vt:variant>
      <vt:variant>
        <vt:i4>3</vt:i4>
      </vt:variant>
      <vt:variant>
        <vt:i4>0</vt:i4>
      </vt:variant>
      <vt:variant>
        <vt:i4>5</vt:i4>
      </vt:variant>
      <vt:variant>
        <vt:lpwstr>mailto:karine.copparoni@immoval.ch</vt:lpwstr>
      </vt:variant>
      <vt:variant>
        <vt:lpwstr/>
      </vt:variant>
      <vt:variant>
        <vt:i4>7143517</vt:i4>
      </vt:variant>
      <vt:variant>
        <vt:i4>0</vt:i4>
      </vt:variant>
      <vt:variant>
        <vt:i4>0</vt:i4>
      </vt:variant>
      <vt:variant>
        <vt:i4>5</vt:i4>
      </vt:variant>
      <vt:variant>
        <vt:lpwstr>mailto:office@immoval.ch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dc:title>
  <dc:subject/>
  <dc:creator>Adresse (Sion ou Moléson)</dc:creator>
  <cp:keywords/>
  <cp:lastModifiedBy>Manuela Micheloud</cp:lastModifiedBy>
  <cp:revision>6</cp:revision>
  <cp:lastPrinted>2022-07-11T14:30:00Z</cp:lastPrinted>
  <dcterms:created xsi:type="dcterms:W3CDTF">2022-07-04T15:28:00Z</dcterms:created>
  <dcterms:modified xsi:type="dcterms:W3CDTF">2022-07-11T15:09:00Z</dcterms:modified>
</cp:coreProperties>
</file>